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430"/>
        <w:gridCol w:w="5164"/>
      </w:tblGrid>
      <w:tr w:rsidR="000C7AEC" w:rsidRPr="001477E0" w14:paraId="32E2D8E8" w14:textId="77777777" w:rsidTr="009270CE">
        <w:trPr>
          <w:trHeight w:val="1985"/>
        </w:trPr>
        <w:sdt>
          <w:sdtPr>
            <w:id w:val="-1404679298"/>
            <w:placeholder>
              <w:docPart w:val="59DF13EE18124476A2B688AACAF44AA2"/>
            </w:placeholder>
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<w15:appearance w15:val="hidden"/>
            <w:text/>
          </w:sdtPr>
          <w:sdtEndPr/>
          <w:sdtContent>
            <w:tc>
              <w:tcPr>
                <w:tcW w:w="5430" w:type="dxa"/>
                <w:tcMar>
                  <w:bottom w:w="397" w:type="dxa"/>
                </w:tcMar>
              </w:tcPr>
              <w:p w14:paraId="42357354" w14:textId="592FE67A" w:rsidR="000C7AEC" w:rsidRPr="001477E0" w:rsidRDefault="00436AE2" w:rsidP="001A6FCE">
                <w:pPr>
                  <w:pStyle w:val="Formuliernaam"/>
                  <w:ind w:right="283"/>
                </w:pPr>
                <w:r>
                  <w:t>Nominatieformulier Dr.</w:t>
                </w:r>
                <w:r w:rsidR="00766EC9">
                  <w:t xml:space="preserve"> </w:t>
                </w:r>
                <w:r>
                  <w:t>Hendrik Muller Prijs 202</w:t>
                </w:r>
                <w:r w:rsidR="00737E17">
                  <w:t>5</w:t>
                </w:r>
              </w:p>
            </w:tc>
          </w:sdtContent>
        </w:sdt>
        <w:tc>
          <w:tcPr>
            <w:tcW w:w="5164" w:type="dxa"/>
            <w:vMerge w:val="restart"/>
            <w:vAlign w:val="bottom"/>
          </w:tcPr>
          <w:p w14:paraId="17962AEB" w14:textId="77777777" w:rsidR="000C7AEC" w:rsidRPr="001477E0" w:rsidRDefault="000C7AEC" w:rsidP="00DB2F46">
            <w:pPr>
              <w:pStyle w:val="Inleidingkop"/>
              <w:rPr>
                <w:bCs w:val="0"/>
                <w:lang w:val="nl-NL"/>
              </w:rPr>
            </w:pPr>
            <w:r w:rsidRPr="001477E0">
              <w:rPr>
                <w:bCs w:val="0"/>
                <w:lang w:val="nl-NL"/>
              </w:rPr>
              <w:t>Voor wie?</w:t>
            </w:r>
          </w:p>
          <w:p w14:paraId="76F94532" w14:textId="1CC32DF1" w:rsidR="000C7AEC" w:rsidRPr="001477E0" w:rsidRDefault="00AB521F" w:rsidP="00DB2F46">
            <w:pPr>
              <w:pStyle w:val="Inleidingtekst"/>
              <w:rPr>
                <w:lang w:val="nl-NL"/>
              </w:rPr>
            </w:pPr>
            <w:r>
              <w:rPr>
                <w:lang w:val="nl-NL"/>
              </w:rPr>
              <w:t xml:space="preserve">Een in Nederland werkzame </w:t>
            </w:r>
            <w:proofErr w:type="spellStart"/>
            <w:r w:rsidRPr="00646240">
              <w:rPr>
                <w:i/>
                <w:lang w:val="nl-NL"/>
              </w:rPr>
              <w:t>mid-career</w:t>
            </w:r>
            <w:proofErr w:type="spellEnd"/>
            <w:r>
              <w:rPr>
                <w:lang w:val="nl-NL"/>
              </w:rPr>
              <w:t xml:space="preserve"> </w:t>
            </w:r>
            <w:r w:rsidR="00841D7B">
              <w:rPr>
                <w:szCs w:val="20"/>
                <w:lang w:val="nl-NL"/>
              </w:rPr>
              <w:t>wetenschapper</w:t>
            </w:r>
            <w:r w:rsidR="004C525C" w:rsidRPr="004C525C">
              <w:rPr>
                <w:szCs w:val="20"/>
                <w:lang w:val="nl-NL"/>
              </w:rPr>
              <w:t xml:space="preserve"> die een duurzame band heeft met Nederland, en zich bijzonder verdienstelijk maakt op het gebied van de geesteswetenschappen en/of de sociale wetenschappen. </w:t>
            </w:r>
            <w:r>
              <w:rPr>
                <w:lang w:val="nl-NL"/>
              </w:rPr>
              <w:t xml:space="preserve">De kandidaat is niet langer dan 15 jaar geleden gepromoveerd. Op deze termijn is de </w:t>
            </w:r>
            <w:hyperlink r:id="rId10" w:history="1">
              <w:r w:rsidRPr="00646240">
                <w:rPr>
                  <w:rStyle w:val="Hyperlink"/>
                  <w:lang w:val="nl-NL"/>
                </w:rPr>
                <w:t xml:space="preserve">KNAW </w:t>
              </w:r>
              <w:r w:rsidR="00646240" w:rsidRPr="00646240">
                <w:rPr>
                  <w:rStyle w:val="Hyperlink"/>
                  <w:lang w:val="nl-NL"/>
                </w:rPr>
                <w:t>e</w:t>
              </w:r>
              <w:r w:rsidRPr="00646240">
                <w:rPr>
                  <w:rStyle w:val="Hyperlink"/>
                  <w:lang w:val="nl-NL"/>
                </w:rPr>
                <w:t>xtensieregeling</w:t>
              </w:r>
            </w:hyperlink>
            <w:r>
              <w:rPr>
                <w:lang w:val="nl-NL"/>
              </w:rPr>
              <w:t xml:space="preserve"> van toepassing.</w:t>
            </w:r>
          </w:p>
          <w:p w14:paraId="53E08879" w14:textId="77777777" w:rsidR="000C7AEC" w:rsidRPr="001477E0" w:rsidRDefault="000C7AEC" w:rsidP="00DB2F46">
            <w:pPr>
              <w:pStyle w:val="Inleidingtekst"/>
              <w:rPr>
                <w:lang w:val="nl-NL"/>
              </w:rPr>
            </w:pPr>
          </w:p>
          <w:p w14:paraId="67E066CB" w14:textId="77777777" w:rsidR="000C7AEC" w:rsidRPr="001477E0" w:rsidRDefault="000C7AEC" w:rsidP="00DB2F46">
            <w:pPr>
              <w:pStyle w:val="Inleidingkop"/>
              <w:rPr>
                <w:lang w:val="nl-NL"/>
              </w:rPr>
            </w:pPr>
            <w:r w:rsidRPr="001477E0">
              <w:rPr>
                <w:lang w:val="nl-NL"/>
              </w:rPr>
              <w:t>Wie mag nomineren?</w:t>
            </w:r>
          </w:p>
          <w:p w14:paraId="26D4559C" w14:textId="45F41AE6" w:rsidR="000C7AEC" w:rsidRPr="001477E0" w:rsidRDefault="001F0B74" w:rsidP="00DB2F46">
            <w:pPr>
              <w:pStyle w:val="Inleidingtekst"/>
              <w:rPr>
                <w:lang w:val="nl-NL"/>
              </w:rPr>
            </w:pPr>
            <w:r>
              <w:rPr>
                <w:lang w:val="nl-NL"/>
              </w:rPr>
              <w:t xml:space="preserve">KNAW-leden, </w:t>
            </w:r>
            <w:r w:rsidR="00AB521F">
              <w:rPr>
                <w:lang w:val="nl-NL"/>
              </w:rPr>
              <w:t>Colleges van Bestuur</w:t>
            </w:r>
            <w:r>
              <w:rPr>
                <w:lang w:val="nl-NL"/>
              </w:rPr>
              <w:t xml:space="preserve"> (max. 2 per CvB)</w:t>
            </w:r>
            <w:r w:rsidR="00F669AE">
              <w:rPr>
                <w:lang w:val="nl-NL"/>
              </w:rPr>
              <w:t>, f</w:t>
            </w:r>
            <w:r w:rsidR="00AB521F">
              <w:rPr>
                <w:lang w:val="nl-NL"/>
              </w:rPr>
              <w:t>aculteitsdecanen</w:t>
            </w:r>
            <w:r>
              <w:rPr>
                <w:lang w:val="nl-NL"/>
              </w:rPr>
              <w:t xml:space="preserve"> (max. </w:t>
            </w:r>
            <w:r w:rsidRPr="07E741B3">
              <w:rPr>
                <w:lang w:val="nl-NL"/>
              </w:rPr>
              <w:t>2 per decaan)</w:t>
            </w:r>
            <w:r w:rsidR="00AB521F" w:rsidRPr="07E741B3">
              <w:rPr>
                <w:lang w:val="nl-NL"/>
              </w:rPr>
              <w:t>, directeur</w:t>
            </w:r>
            <w:r w:rsidRPr="07E741B3">
              <w:rPr>
                <w:lang w:val="nl-NL"/>
              </w:rPr>
              <w:t>en instituten</w:t>
            </w:r>
            <w:r w:rsidR="45382EC0" w:rsidRPr="07E741B3">
              <w:rPr>
                <w:lang w:val="nl-NL"/>
              </w:rPr>
              <w:t xml:space="preserve"> en leden van de KNAW, en leden van de Raad voor Geesteswetenschappen </w:t>
            </w:r>
            <w:r w:rsidR="080E9F7C" w:rsidRPr="07E741B3">
              <w:rPr>
                <w:lang w:val="nl-NL"/>
              </w:rPr>
              <w:t>of</w:t>
            </w:r>
            <w:r w:rsidR="45382EC0" w:rsidRPr="07E741B3">
              <w:rPr>
                <w:lang w:val="nl-NL"/>
              </w:rPr>
              <w:t xml:space="preserve"> de </w:t>
            </w:r>
            <w:proofErr w:type="spellStart"/>
            <w:r w:rsidR="45382EC0" w:rsidRPr="07E741B3">
              <w:rPr>
                <w:lang w:val="nl-NL"/>
              </w:rPr>
              <w:t>Sociaal-Wetenschappelijke</w:t>
            </w:r>
            <w:proofErr w:type="spellEnd"/>
            <w:r w:rsidR="45382EC0" w:rsidRPr="07E741B3">
              <w:rPr>
                <w:lang w:val="nl-NL"/>
              </w:rPr>
              <w:t xml:space="preserve"> Raad van de KNAW</w:t>
            </w:r>
            <w:r w:rsidR="00A379EF" w:rsidRPr="07E741B3">
              <w:rPr>
                <w:lang w:val="nl-NL"/>
              </w:rPr>
              <w:t>.</w:t>
            </w:r>
          </w:p>
          <w:p w14:paraId="3AE50FAC" w14:textId="77777777" w:rsidR="000C7AEC" w:rsidRPr="001477E0" w:rsidRDefault="000C7AEC" w:rsidP="00DB2F46">
            <w:pPr>
              <w:pStyle w:val="Inleidingtekst"/>
              <w:rPr>
                <w:b/>
                <w:lang w:val="nl-NL"/>
              </w:rPr>
            </w:pPr>
          </w:p>
          <w:p w14:paraId="009716B3" w14:textId="77777777" w:rsidR="000C7AEC" w:rsidRPr="001477E0" w:rsidRDefault="000C7AEC" w:rsidP="00DB2F46">
            <w:pPr>
              <w:pStyle w:val="Inleidingkop"/>
              <w:rPr>
                <w:lang w:val="nl-NL"/>
              </w:rPr>
            </w:pPr>
            <w:r w:rsidRPr="001477E0">
              <w:rPr>
                <w:lang w:val="nl-NL"/>
              </w:rPr>
              <w:t>Deadline</w:t>
            </w:r>
          </w:p>
          <w:p w14:paraId="3F4E8301" w14:textId="2F5A0922" w:rsidR="000C7AEC" w:rsidRPr="001477E0" w:rsidRDefault="000C7AEC" w:rsidP="00DB2F46">
            <w:pPr>
              <w:pStyle w:val="Inleidingkop"/>
              <w:rPr>
                <w:b w:val="0"/>
                <w:bCs w:val="0"/>
                <w:color w:val="auto"/>
                <w:lang w:val="nl-NL"/>
              </w:rPr>
            </w:pPr>
            <w:r w:rsidRPr="001477E0">
              <w:rPr>
                <w:b w:val="0"/>
                <w:bCs w:val="0"/>
                <w:lang w:val="nl-NL"/>
              </w:rPr>
              <w:t>U kunt tot en met</w:t>
            </w:r>
            <w:r w:rsidRPr="001477E0">
              <w:rPr>
                <w:bCs w:val="0"/>
                <w:lang w:val="nl-NL"/>
              </w:rPr>
              <w:t xml:space="preserve"> </w:t>
            </w:r>
            <w:r w:rsidR="002B15FF">
              <w:rPr>
                <w:bCs w:val="0"/>
                <w:lang w:val="nl-NL"/>
              </w:rPr>
              <w:t>15 mei 2025</w:t>
            </w:r>
            <w:r w:rsidRPr="001477E0">
              <w:rPr>
                <w:bCs w:val="0"/>
                <w:color w:val="auto"/>
                <w:lang w:val="nl-NL"/>
              </w:rPr>
              <w:t xml:space="preserve"> </w:t>
            </w:r>
            <w:r w:rsidRPr="001477E0">
              <w:rPr>
                <w:b w:val="0"/>
                <w:bCs w:val="0"/>
                <w:color w:val="auto"/>
                <w:lang w:val="nl-NL"/>
              </w:rPr>
              <w:t>nominaties indienen.</w:t>
            </w:r>
          </w:p>
          <w:p w14:paraId="42049D1F" w14:textId="77777777" w:rsidR="000C7AEC" w:rsidRPr="001477E0" w:rsidRDefault="000C7AEC" w:rsidP="00DB2F46">
            <w:pPr>
              <w:pStyle w:val="Inleidingtekst"/>
              <w:rPr>
                <w:rFonts w:ascii="Cambria-Bold" w:hAnsi="Cambria-Bold" w:cs="Cambria-Bold"/>
                <w:b/>
                <w:bCs/>
                <w:lang w:val="nl-NL"/>
              </w:rPr>
            </w:pPr>
          </w:p>
          <w:p w14:paraId="460C98CF" w14:textId="77777777" w:rsidR="000C7AEC" w:rsidRPr="001477E0" w:rsidRDefault="000C7AEC" w:rsidP="00DB2F46">
            <w:pPr>
              <w:pStyle w:val="Inleidingkop"/>
              <w:rPr>
                <w:lang w:val="nl-NL"/>
              </w:rPr>
            </w:pPr>
            <w:r w:rsidRPr="001477E0">
              <w:rPr>
                <w:lang w:val="nl-NL"/>
              </w:rPr>
              <w:t>Meer informatie?</w:t>
            </w:r>
          </w:p>
          <w:p w14:paraId="6C4F2246" w14:textId="77777777" w:rsidR="000C7AEC" w:rsidRPr="001477E0" w:rsidRDefault="000C7AEC" w:rsidP="00AB521F">
            <w:pPr>
              <w:pStyle w:val="Inleidingtekst"/>
              <w:rPr>
                <w:lang w:val="nl-NL"/>
              </w:rPr>
            </w:pPr>
            <w:r w:rsidRPr="001477E0">
              <w:rPr>
                <w:lang w:val="nl-NL"/>
              </w:rPr>
              <w:t xml:space="preserve">Kijk op </w:t>
            </w:r>
            <w:hyperlink r:id="rId11" w:history="1">
              <w:r w:rsidR="00AB521F" w:rsidRPr="00695598">
                <w:rPr>
                  <w:rStyle w:val="Hyperlink"/>
                  <w:lang w:val="nl-NL"/>
                </w:rPr>
                <w:t>https://www.knaw.nl/fondsen-en-prijzen/dr-hendrik-muller-prijs</w:t>
              </w:r>
            </w:hyperlink>
            <w:r w:rsidR="00AB521F">
              <w:rPr>
                <w:lang w:val="nl-NL"/>
              </w:rPr>
              <w:t xml:space="preserve"> </w:t>
            </w:r>
          </w:p>
        </w:tc>
      </w:tr>
      <w:tr w:rsidR="000C7AEC" w:rsidRPr="001477E0" w14:paraId="17A95537" w14:textId="77777777" w:rsidTr="00B22906">
        <w:tc>
          <w:tcPr>
            <w:tcW w:w="5430" w:type="dxa"/>
            <w:vAlign w:val="bottom"/>
          </w:tcPr>
          <w:p w14:paraId="43A81153" w14:textId="2006ECFB" w:rsidR="000C7AEC" w:rsidRPr="001477E0" w:rsidRDefault="00646240" w:rsidP="00AB521F">
            <w:pPr>
              <w:ind w:right="283"/>
            </w:pPr>
            <w:r>
              <w:t>De Dr. Hendrik Muller P</w:t>
            </w:r>
            <w:r w:rsidR="00AB521F">
              <w:t>rijs is een tweejaarlijkse prijs ter erkenning van geesteswetenschappelijk</w:t>
            </w:r>
            <w:r w:rsidR="00F669AE">
              <w:t xml:space="preserve"> en/of sociaal wetenschappelijk onderzoek in Nederland</w:t>
            </w:r>
            <w:r w:rsidR="001D1E6F">
              <w:t>.</w:t>
            </w:r>
          </w:p>
        </w:tc>
        <w:tc>
          <w:tcPr>
            <w:tcW w:w="5164" w:type="dxa"/>
            <w:vMerge/>
          </w:tcPr>
          <w:p w14:paraId="21AD7D36" w14:textId="77777777" w:rsidR="000C7AEC" w:rsidRPr="001477E0" w:rsidRDefault="000C7AEC" w:rsidP="00DB2F46">
            <w:pPr>
              <w:pStyle w:val="Rubrieksnaam"/>
            </w:pPr>
          </w:p>
        </w:tc>
      </w:tr>
    </w:tbl>
    <w:p w14:paraId="5636D53A" w14:textId="77777777" w:rsidR="00C73D2B" w:rsidRPr="001477E0" w:rsidRDefault="00C73D2B" w:rsidP="00C73D2B">
      <w:pPr>
        <w:pStyle w:val="Rubrieksnaam"/>
      </w:pPr>
      <w:r w:rsidRPr="001477E0">
        <w:t xml:space="preserve">gegevens </w:t>
      </w:r>
      <w:r w:rsidR="001D1E6F">
        <w:t>kandidaat</w:t>
      </w:r>
    </w:p>
    <w:p w14:paraId="109EFF65" w14:textId="26E3080F" w:rsidR="00C73D2B" w:rsidRPr="001477E0" w:rsidRDefault="00C73D2B" w:rsidP="00C73D2B">
      <w:pPr>
        <w:pStyle w:val="InstructieBijVraag"/>
      </w:pPr>
      <w:r w:rsidRPr="001477E0">
        <w:t>Stuur een CV</w:t>
      </w:r>
      <w:r w:rsidR="00C0530E">
        <w:t xml:space="preserve"> </w:t>
      </w:r>
      <w:r w:rsidR="00C0530E" w:rsidRPr="00C0530E">
        <w:rPr>
          <w:u w:val="single"/>
        </w:rPr>
        <w:t>zonder foto</w:t>
      </w:r>
      <w:r w:rsidRPr="001477E0">
        <w:t xml:space="preserve"> </w:t>
      </w:r>
      <w:r w:rsidR="00C0530E">
        <w:t xml:space="preserve">van de kandidaat </w:t>
      </w:r>
      <w:r w:rsidR="00482BC1">
        <w:t>als bijlage mee</w:t>
      </w:r>
    </w:p>
    <w:tbl>
      <w:tblPr>
        <w:tblStyle w:val="KNAWtabel"/>
        <w:tblW w:w="10612" w:type="dxa"/>
        <w:tblLayout w:type="fixed"/>
        <w:tblLook w:val="00A0" w:firstRow="1" w:lastRow="0" w:firstColumn="1" w:lastColumn="0" w:noHBand="0" w:noVBand="0"/>
      </w:tblPr>
      <w:tblGrid>
        <w:gridCol w:w="2721"/>
        <w:gridCol w:w="7891"/>
      </w:tblGrid>
      <w:tr w:rsidR="00046B82" w:rsidRPr="001477E0" w14:paraId="082253E0" w14:textId="77777777" w:rsidTr="00816982">
        <w:trPr>
          <w:trHeight w:val="340"/>
        </w:trPr>
        <w:tc>
          <w:tcPr>
            <w:tcW w:w="2721" w:type="dxa"/>
          </w:tcPr>
          <w:p w14:paraId="3EB879B1" w14:textId="77777777" w:rsidR="00046B82" w:rsidRPr="001477E0" w:rsidRDefault="00046B82" w:rsidP="0068020B">
            <w:pPr>
              <w:pStyle w:val="Vraagtekst"/>
            </w:pPr>
            <w:r w:rsidRPr="001477E0">
              <w:t>Naam en voornaam, titel(s)</w:t>
            </w:r>
          </w:p>
        </w:tc>
        <w:sdt>
          <w:sdtPr>
            <w:rPr>
              <w:lang w:val="nl-NL"/>
            </w:rPr>
            <w:id w:val="1535308525"/>
            <w:placeholder>
              <w:docPart w:val="B6D7038C6E0A4B35B4EC978EA3000372"/>
            </w:placeholder>
            <w:showingPlcHdr/>
            <w15:appearance w15:val="hidden"/>
            <w:text/>
          </w:sdtPr>
          <w:sdtEndPr/>
          <w:sdtContent>
            <w:tc>
              <w:tcPr>
                <w:tcW w:w="7891" w:type="dxa"/>
              </w:tcPr>
              <w:p w14:paraId="46215763" w14:textId="77777777" w:rsidR="00046B82" w:rsidRPr="001477E0" w:rsidRDefault="00046B82" w:rsidP="00DB2F46">
                <w:pPr>
                  <w:pStyle w:val="TekstInvullen"/>
                  <w:rPr>
                    <w:lang w:val="nl-NL"/>
                  </w:rPr>
                </w:pPr>
                <w:r w:rsidRPr="001477E0">
                  <w:rPr>
                    <w:rStyle w:val="PlaceholderText"/>
                    <w:lang w:val="nl-NL"/>
                  </w:rPr>
                  <w:t>Vul in</w:t>
                </w:r>
              </w:p>
            </w:tc>
          </w:sdtContent>
        </w:sdt>
      </w:tr>
      <w:tr w:rsidR="00046B82" w:rsidRPr="001477E0" w14:paraId="28258A29" w14:textId="77777777" w:rsidTr="00816982">
        <w:trPr>
          <w:trHeight w:val="340"/>
        </w:trPr>
        <w:tc>
          <w:tcPr>
            <w:tcW w:w="2721" w:type="dxa"/>
          </w:tcPr>
          <w:p w14:paraId="27F862DC" w14:textId="77777777" w:rsidR="00046B82" w:rsidRPr="001477E0" w:rsidRDefault="00046B82" w:rsidP="0068020B">
            <w:pPr>
              <w:pStyle w:val="Vraagtekst"/>
            </w:pPr>
            <w:r w:rsidRPr="001477E0">
              <w:t>Functie</w:t>
            </w:r>
          </w:p>
        </w:tc>
        <w:sdt>
          <w:sdtPr>
            <w:rPr>
              <w:lang w:val="nl-NL"/>
            </w:rPr>
            <w:id w:val="1568306727"/>
            <w:placeholder>
              <w:docPart w:val="08E4EC277F1143CD825EBACCD2CFC6D3"/>
            </w:placeholder>
            <w:showingPlcHdr/>
            <w15:appearance w15:val="hidden"/>
            <w:text/>
          </w:sdtPr>
          <w:sdtEndPr/>
          <w:sdtContent>
            <w:tc>
              <w:tcPr>
                <w:tcW w:w="7891" w:type="dxa"/>
              </w:tcPr>
              <w:p w14:paraId="7EF56B62" w14:textId="77777777" w:rsidR="00046B82" w:rsidRPr="001477E0" w:rsidRDefault="00046B82" w:rsidP="00DB2F46">
                <w:pPr>
                  <w:pStyle w:val="TekstInvullen"/>
                  <w:rPr>
                    <w:lang w:val="nl-NL"/>
                  </w:rPr>
                </w:pPr>
                <w:r w:rsidRPr="001477E0">
                  <w:rPr>
                    <w:rStyle w:val="PlaceholderText"/>
                    <w:lang w:val="nl-NL"/>
                  </w:rPr>
                  <w:t>Vul in</w:t>
                </w:r>
              </w:p>
            </w:tc>
          </w:sdtContent>
        </w:sdt>
      </w:tr>
      <w:tr w:rsidR="00F669AE" w:rsidRPr="001477E0" w14:paraId="740EF2F1" w14:textId="77777777" w:rsidTr="00816982">
        <w:trPr>
          <w:trHeight w:val="340"/>
        </w:trPr>
        <w:tc>
          <w:tcPr>
            <w:tcW w:w="2721" w:type="dxa"/>
          </w:tcPr>
          <w:p w14:paraId="43320E9A" w14:textId="77777777" w:rsidR="00F669AE" w:rsidRPr="001477E0" w:rsidRDefault="00F669AE" w:rsidP="00F669AE">
            <w:pPr>
              <w:pStyle w:val="Vraagtekst"/>
            </w:pPr>
            <w:r>
              <w:t>Datum promotie</w:t>
            </w:r>
          </w:p>
        </w:tc>
        <w:sdt>
          <w:sdtPr>
            <w:rPr>
              <w:lang w:val="nl-NL"/>
            </w:rPr>
            <w:id w:val="-2048056387"/>
            <w:placeholder>
              <w:docPart w:val="5A670A1B120F43BE8664CEED4773B1C6"/>
            </w:placeholder>
            <w:showingPlcHdr/>
            <w15:appearance w15:val="hidden"/>
            <w:text/>
          </w:sdtPr>
          <w:sdtEndPr/>
          <w:sdtContent>
            <w:tc>
              <w:tcPr>
                <w:tcW w:w="7891" w:type="dxa"/>
              </w:tcPr>
              <w:p w14:paraId="7266FD43" w14:textId="77777777" w:rsidR="00F669AE" w:rsidRPr="001477E0" w:rsidRDefault="00F669AE" w:rsidP="00F669AE">
                <w:pPr>
                  <w:pStyle w:val="TekstInvullen"/>
                  <w:rPr>
                    <w:lang w:val="nl-NL"/>
                  </w:rPr>
                </w:pPr>
                <w:r w:rsidRPr="001477E0">
                  <w:rPr>
                    <w:rStyle w:val="PlaceholderText"/>
                    <w:lang w:val="nl-NL"/>
                  </w:rPr>
                  <w:t>Vul in</w:t>
                </w:r>
              </w:p>
            </w:tc>
          </w:sdtContent>
        </w:sdt>
      </w:tr>
      <w:tr w:rsidR="00F669AE" w:rsidRPr="001477E0" w14:paraId="5C345D87" w14:textId="77777777" w:rsidTr="00816982">
        <w:trPr>
          <w:trHeight w:val="340"/>
        </w:trPr>
        <w:tc>
          <w:tcPr>
            <w:tcW w:w="2721" w:type="dxa"/>
          </w:tcPr>
          <w:p w14:paraId="7C8AEE46" w14:textId="77777777" w:rsidR="00F669AE" w:rsidRPr="001477E0" w:rsidRDefault="00F669AE" w:rsidP="00F669AE">
            <w:pPr>
              <w:pStyle w:val="Vraagtekst"/>
            </w:pPr>
            <w:r w:rsidRPr="001477E0">
              <w:t>Universiteit/instituut</w:t>
            </w:r>
          </w:p>
        </w:tc>
        <w:sdt>
          <w:sdtPr>
            <w:rPr>
              <w:lang w:val="nl-NL"/>
            </w:rPr>
            <w:id w:val="-335149678"/>
            <w:placeholder>
              <w:docPart w:val="1CF103B8F57F4D31A728BF9D81B1CA42"/>
            </w:placeholder>
            <w:showingPlcHdr/>
            <w15:appearance w15:val="hidden"/>
            <w:text/>
          </w:sdtPr>
          <w:sdtEndPr/>
          <w:sdtContent>
            <w:tc>
              <w:tcPr>
                <w:tcW w:w="7891" w:type="dxa"/>
              </w:tcPr>
              <w:p w14:paraId="78E3F4D4" w14:textId="77777777" w:rsidR="00F669AE" w:rsidRPr="001477E0" w:rsidRDefault="00F669AE" w:rsidP="00F669AE">
                <w:pPr>
                  <w:pStyle w:val="TekstInvullen"/>
                  <w:rPr>
                    <w:lang w:val="nl-NL"/>
                  </w:rPr>
                </w:pPr>
                <w:r w:rsidRPr="001477E0">
                  <w:rPr>
                    <w:rStyle w:val="PlaceholderText"/>
                    <w:lang w:val="nl-NL"/>
                  </w:rPr>
                  <w:t>Vul in</w:t>
                </w:r>
              </w:p>
            </w:tc>
          </w:sdtContent>
        </w:sdt>
      </w:tr>
      <w:tr w:rsidR="00F669AE" w:rsidRPr="001477E0" w14:paraId="5A5493F4" w14:textId="77777777" w:rsidTr="00816982">
        <w:trPr>
          <w:trHeight w:val="340"/>
        </w:trPr>
        <w:tc>
          <w:tcPr>
            <w:tcW w:w="2721" w:type="dxa"/>
          </w:tcPr>
          <w:p w14:paraId="5FF4EF44" w14:textId="77777777" w:rsidR="00F669AE" w:rsidRPr="001477E0" w:rsidRDefault="00F669AE" w:rsidP="00F669AE">
            <w:pPr>
              <w:pStyle w:val="Vraagtekst"/>
            </w:pPr>
            <w:r w:rsidRPr="001477E0">
              <w:t>Adres</w:t>
            </w:r>
          </w:p>
        </w:tc>
        <w:sdt>
          <w:sdtPr>
            <w:rPr>
              <w:lang w:val="nl-NL"/>
            </w:rPr>
            <w:id w:val="1816679846"/>
            <w:placeholder>
              <w:docPart w:val="085666AD9EDD403BAE0949792B39BF75"/>
            </w:placeholder>
            <w:showingPlcHdr/>
            <w15:appearance w15:val="hidden"/>
            <w:text/>
          </w:sdtPr>
          <w:sdtEndPr/>
          <w:sdtContent>
            <w:tc>
              <w:tcPr>
                <w:tcW w:w="7891" w:type="dxa"/>
              </w:tcPr>
              <w:p w14:paraId="528BDAC5" w14:textId="77777777" w:rsidR="00F669AE" w:rsidRPr="001477E0" w:rsidRDefault="00F669AE" w:rsidP="00F669AE">
                <w:pPr>
                  <w:pStyle w:val="TekstInvullen"/>
                  <w:rPr>
                    <w:lang w:val="nl-NL"/>
                  </w:rPr>
                </w:pPr>
                <w:r w:rsidRPr="001477E0">
                  <w:rPr>
                    <w:rStyle w:val="PlaceholderText"/>
                    <w:lang w:val="nl-NL"/>
                  </w:rPr>
                  <w:t>Vul in</w:t>
                </w:r>
              </w:p>
            </w:tc>
          </w:sdtContent>
        </w:sdt>
      </w:tr>
      <w:tr w:rsidR="00F669AE" w:rsidRPr="001477E0" w14:paraId="5447F999" w14:textId="77777777" w:rsidTr="00816982">
        <w:trPr>
          <w:trHeight w:val="340"/>
        </w:trPr>
        <w:tc>
          <w:tcPr>
            <w:tcW w:w="2721" w:type="dxa"/>
          </w:tcPr>
          <w:p w14:paraId="79BCD00E" w14:textId="77777777" w:rsidR="00F669AE" w:rsidRPr="001477E0" w:rsidRDefault="00F669AE" w:rsidP="00F669AE">
            <w:pPr>
              <w:pStyle w:val="Vraagtekst"/>
            </w:pPr>
            <w:r w:rsidRPr="001477E0">
              <w:t>Telefoon</w:t>
            </w:r>
            <w:r>
              <w:t xml:space="preserve"> (06)</w:t>
            </w:r>
          </w:p>
        </w:tc>
        <w:sdt>
          <w:sdtPr>
            <w:rPr>
              <w:lang w:val="nl-NL"/>
            </w:rPr>
            <w:id w:val="561921341"/>
            <w:placeholder>
              <w:docPart w:val="CB4C69ADC4B3469FAA8450C499258C1F"/>
            </w:placeholder>
            <w:showingPlcHdr/>
            <w15:appearance w15:val="hidden"/>
            <w:text/>
          </w:sdtPr>
          <w:sdtEndPr/>
          <w:sdtContent>
            <w:tc>
              <w:tcPr>
                <w:tcW w:w="7891" w:type="dxa"/>
              </w:tcPr>
              <w:p w14:paraId="5B868FD0" w14:textId="77777777" w:rsidR="00F669AE" w:rsidRPr="001477E0" w:rsidRDefault="00F669AE" w:rsidP="00F669AE">
                <w:pPr>
                  <w:pStyle w:val="TekstInvullen"/>
                  <w:rPr>
                    <w:lang w:val="nl-NL"/>
                  </w:rPr>
                </w:pPr>
                <w:r w:rsidRPr="001477E0">
                  <w:rPr>
                    <w:rStyle w:val="PlaceholderText"/>
                    <w:lang w:val="nl-NL"/>
                  </w:rPr>
                  <w:t>Vul in</w:t>
                </w:r>
              </w:p>
            </w:tc>
          </w:sdtContent>
        </w:sdt>
      </w:tr>
      <w:tr w:rsidR="00F669AE" w:rsidRPr="001477E0" w14:paraId="7B4F90DA" w14:textId="77777777" w:rsidTr="00816982">
        <w:trPr>
          <w:trHeight w:val="340"/>
        </w:trPr>
        <w:tc>
          <w:tcPr>
            <w:tcW w:w="2721" w:type="dxa"/>
          </w:tcPr>
          <w:p w14:paraId="683F5705" w14:textId="77777777" w:rsidR="00F669AE" w:rsidRPr="001477E0" w:rsidRDefault="00F669AE" w:rsidP="00F669AE">
            <w:pPr>
              <w:pStyle w:val="Vraagtekst"/>
            </w:pPr>
            <w:r w:rsidRPr="001477E0">
              <w:t>E-mail</w:t>
            </w:r>
          </w:p>
        </w:tc>
        <w:sdt>
          <w:sdtPr>
            <w:rPr>
              <w:lang w:val="nl-NL"/>
            </w:rPr>
            <w:id w:val="-1554074415"/>
            <w:placeholder>
              <w:docPart w:val="2B531C03684742F782E81F230A5E0632"/>
            </w:placeholder>
            <w:showingPlcHdr/>
            <w15:appearance w15:val="hidden"/>
            <w:text/>
          </w:sdtPr>
          <w:sdtEndPr/>
          <w:sdtContent>
            <w:tc>
              <w:tcPr>
                <w:tcW w:w="7891" w:type="dxa"/>
              </w:tcPr>
              <w:p w14:paraId="60FA3EFE" w14:textId="77777777" w:rsidR="00F669AE" w:rsidRPr="001477E0" w:rsidRDefault="00F669AE" w:rsidP="00F669AE">
                <w:pPr>
                  <w:pStyle w:val="TekstInvullen"/>
                  <w:rPr>
                    <w:lang w:val="nl-NL"/>
                  </w:rPr>
                </w:pPr>
                <w:r w:rsidRPr="001477E0">
                  <w:rPr>
                    <w:rStyle w:val="PlaceholderText"/>
                    <w:lang w:val="nl-NL"/>
                  </w:rPr>
                  <w:t>Vul in</w:t>
                </w:r>
              </w:p>
            </w:tc>
          </w:sdtContent>
        </w:sdt>
      </w:tr>
    </w:tbl>
    <w:p w14:paraId="4B408F84" w14:textId="77777777" w:rsidR="00482BC1" w:rsidRPr="001477E0" w:rsidRDefault="00482BC1" w:rsidP="00482BC1">
      <w:pPr>
        <w:pStyle w:val="Rubrieksnaam"/>
      </w:pPr>
      <w:r>
        <w:t>Motivering</w:t>
      </w:r>
    </w:p>
    <w:tbl>
      <w:tblPr>
        <w:tblStyle w:val="KNAWtabel"/>
        <w:tblW w:w="0" w:type="auto"/>
        <w:tblLook w:val="04A0" w:firstRow="1" w:lastRow="0" w:firstColumn="1" w:lastColumn="0" w:noHBand="0" w:noVBand="1"/>
      </w:tblPr>
      <w:tblGrid>
        <w:gridCol w:w="10591"/>
      </w:tblGrid>
      <w:tr w:rsidR="00482BC1" w:rsidRPr="001477E0" w14:paraId="18B5C517" w14:textId="77777777" w:rsidTr="007A2874">
        <w:trPr>
          <w:trHeight w:val="397"/>
        </w:trPr>
        <w:tc>
          <w:tcPr>
            <w:tcW w:w="10591" w:type="dxa"/>
          </w:tcPr>
          <w:p w14:paraId="06CE922C" w14:textId="5DF4857E" w:rsidR="00482BC1" w:rsidRPr="002B15FF" w:rsidRDefault="00482BC1" w:rsidP="007A2874">
            <w:pPr>
              <w:pStyle w:val="Vraagtekst"/>
              <w:rPr>
                <w:b/>
                <w:bCs/>
              </w:rPr>
            </w:pPr>
            <w:r w:rsidRPr="002B15FF">
              <w:rPr>
                <w:b/>
                <w:bCs/>
              </w:rPr>
              <w:t>Beschrijf de internationa</w:t>
            </w:r>
            <w:r w:rsidR="006A3CAB">
              <w:rPr>
                <w:b/>
                <w:bCs/>
              </w:rPr>
              <w:t>a</w:t>
            </w:r>
            <w:r w:rsidRPr="002B15FF">
              <w:rPr>
                <w:b/>
                <w:bCs/>
              </w:rPr>
              <w:t xml:space="preserve">l erkende wetenschappelijke kwaliteit van de kandidaat. </w:t>
            </w:r>
          </w:p>
          <w:p w14:paraId="3DCA65F2" w14:textId="77777777" w:rsidR="00482BC1" w:rsidRPr="001477E0" w:rsidRDefault="00482BC1" w:rsidP="007A2874">
            <w:pPr>
              <w:pStyle w:val="Vraagtekst"/>
            </w:pPr>
            <w:r w:rsidRPr="002B15FF">
              <w:rPr>
                <w:b/>
                <w:bCs/>
              </w:rPr>
              <w:t>Maximaal 250 woorden</w:t>
            </w:r>
          </w:p>
        </w:tc>
      </w:tr>
      <w:tr w:rsidR="00482BC1" w:rsidRPr="001477E0" w14:paraId="6BBC0383" w14:textId="77777777" w:rsidTr="007A2874">
        <w:trPr>
          <w:trHeight w:val="397"/>
        </w:trPr>
        <w:sdt>
          <w:sdtPr>
            <w:id w:val="-355428810"/>
            <w:placeholder>
              <w:docPart w:val="C1AAFA8897A24D578BC08DA2494BF147"/>
            </w:placeholder>
            <w:showingPlcHdr/>
            <w15:appearance w15:val="hidden"/>
            <w:text w:multiLine="1"/>
          </w:sdtPr>
          <w:sdtEndPr/>
          <w:sdtContent>
            <w:tc>
              <w:tcPr>
                <w:tcW w:w="10591" w:type="dxa"/>
              </w:tcPr>
              <w:p w14:paraId="1056C479" w14:textId="77777777" w:rsidR="00482BC1" w:rsidRPr="001477E0" w:rsidRDefault="00482BC1" w:rsidP="007A2874">
                <w:r w:rsidRPr="001477E0">
                  <w:rPr>
                    <w:rStyle w:val="PlaceholderText"/>
                  </w:rPr>
                  <w:t>Vul in</w:t>
                </w:r>
              </w:p>
            </w:tc>
          </w:sdtContent>
        </w:sdt>
      </w:tr>
      <w:tr w:rsidR="00482BC1" w:rsidRPr="001477E0" w14:paraId="6CA79F35" w14:textId="77777777" w:rsidTr="007A2874">
        <w:trPr>
          <w:trHeight w:val="397"/>
        </w:trPr>
        <w:tc>
          <w:tcPr>
            <w:tcW w:w="10591" w:type="dxa"/>
          </w:tcPr>
          <w:p w14:paraId="26DFA337" w14:textId="77777777" w:rsidR="00B03419" w:rsidRDefault="00B03419" w:rsidP="00482BC1">
            <w:pPr>
              <w:pStyle w:val="Vraagtekst"/>
            </w:pPr>
          </w:p>
          <w:p w14:paraId="4E2B429F" w14:textId="04A26BB6" w:rsidR="00482BC1" w:rsidRPr="002B15FF" w:rsidRDefault="00482BC1" w:rsidP="00482BC1">
            <w:pPr>
              <w:pStyle w:val="Vraagtekst"/>
              <w:rPr>
                <w:b/>
                <w:bCs/>
              </w:rPr>
            </w:pPr>
            <w:r w:rsidRPr="002B15FF">
              <w:rPr>
                <w:b/>
                <w:bCs/>
              </w:rPr>
              <w:t>Beschrijf de unieke bijdrage van de kandidaat aan de geesteswetenschappen en/of sociale wetenschappen</w:t>
            </w:r>
            <w:r w:rsidR="002B15FF" w:rsidRPr="002B15FF">
              <w:rPr>
                <w:b/>
                <w:bCs/>
              </w:rPr>
              <w:t xml:space="preserve">. </w:t>
            </w:r>
            <w:r w:rsidRPr="002B15FF">
              <w:rPr>
                <w:b/>
                <w:bCs/>
              </w:rPr>
              <w:t>Maximaal 250 woorden</w:t>
            </w:r>
          </w:p>
        </w:tc>
      </w:tr>
      <w:tr w:rsidR="00482BC1" w:rsidRPr="001477E0" w14:paraId="3B4B832F" w14:textId="77777777" w:rsidTr="007A2874">
        <w:trPr>
          <w:trHeight w:val="397"/>
        </w:trPr>
        <w:sdt>
          <w:sdtPr>
            <w:id w:val="-1673482602"/>
            <w:placeholder>
              <w:docPart w:val="59FC3FE56CA74725933DA31A1AD64243"/>
            </w:placeholder>
            <w:showingPlcHdr/>
            <w15:appearance w15:val="hidden"/>
            <w:text w:multiLine="1"/>
          </w:sdtPr>
          <w:sdtEndPr/>
          <w:sdtContent>
            <w:tc>
              <w:tcPr>
                <w:tcW w:w="10591" w:type="dxa"/>
              </w:tcPr>
              <w:p w14:paraId="75939F19" w14:textId="77777777" w:rsidR="00482BC1" w:rsidRPr="001477E0" w:rsidRDefault="00482BC1" w:rsidP="007A2874">
                <w:r w:rsidRPr="001477E0">
                  <w:rPr>
                    <w:rStyle w:val="PlaceholderText"/>
                  </w:rPr>
                  <w:t>Vul in</w:t>
                </w:r>
              </w:p>
            </w:tc>
          </w:sdtContent>
        </w:sdt>
      </w:tr>
    </w:tbl>
    <w:p w14:paraId="5AF47AB7" w14:textId="77777777" w:rsidR="00482BC1" w:rsidRDefault="00482BC1" w:rsidP="00482BC1"/>
    <w:tbl>
      <w:tblPr>
        <w:tblStyle w:val="KNAWtabel"/>
        <w:tblW w:w="0" w:type="auto"/>
        <w:tblLook w:val="04A0" w:firstRow="1" w:lastRow="0" w:firstColumn="1" w:lastColumn="0" w:noHBand="0" w:noVBand="1"/>
      </w:tblPr>
      <w:tblGrid>
        <w:gridCol w:w="10591"/>
      </w:tblGrid>
      <w:tr w:rsidR="00482BC1" w:rsidRPr="001477E0" w14:paraId="37FE08B4" w14:textId="77777777" w:rsidTr="007A2874">
        <w:trPr>
          <w:trHeight w:val="397"/>
        </w:trPr>
        <w:tc>
          <w:tcPr>
            <w:tcW w:w="10591" w:type="dxa"/>
          </w:tcPr>
          <w:p w14:paraId="02DB7401" w14:textId="62A36F6F" w:rsidR="00482BC1" w:rsidRPr="002B15FF" w:rsidRDefault="00482BC1" w:rsidP="00482BC1">
            <w:pPr>
              <w:pStyle w:val="Vraagtekst"/>
              <w:rPr>
                <w:b/>
                <w:bCs/>
              </w:rPr>
            </w:pPr>
            <w:r w:rsidRPr="002B15FF">
              <w:rPr>
                <w:b/>
                <w:bCs/>
              </w:rPr>
              <w:t>Beschrijf overige kwaliteiten, zoals de wijze waarop de kandidaat jonge onderzoeker</w:t>
            </w:r>
            <w:r w:rsidR="001D1E6F" w:rsidRPr="002B15FF">
              <w:rPr>
                <w:b/>
                <w:bCs/>
              </w:rPr>
              <w:t>s</w:t>
            </w:r>
            <w:r w:rsidRPr="002B15FF">
              <w:rPr>
                <w:b/>
                <w:bCs/>
              </w:rPr>
              <w:t xml:space="preserve"> inspireert </w:t>
            </w:r>
            <w:r w:rsidR="001D1E6F" w:rsidRPr="002B15FF">
              <w:rPr>
                <w:b/>
                <w:bCs/>
              </w:rPr>
              <w:t>of</w:t>
            </w:r>
            <w:r w:rsidRPr="002B15FF">
              <w:rPr>
                <w:b/>
                <w:bCs/>
              </w:rPr>
              <w:t xml:space="preserve"> </w:t>
            </w:r>
            <w:r w:rsidR="001D1E6F" w:rsidRPr="002B15FF">
              <w:rPr>
                <w:b/>
                <w:bCs/>
              </w:rPr>
              <w:t>het realiseren van maatschappelijke impact,</w:t>
            </w:r>
            <w:r w:rsidRPr="002B15FF">
              <w:rPr>
                <w:b/>
                <w:bCs/>
              </w:rPr>
              <w:t xml:space="preserve"> waaronder kennisvalorisatie en wetenschapscommunicatie</w:t>
            </w:r>
            <w:r w:rsidR="002B15FF" w:rsidRPr="002B15FF">
              <w:rPr>
                <w:b/>
                <w:bCs/>
              </w:rPr>
              <w:t xml:space="preserve">. </w:t>
            </w:r>
            <w:r w:rsidRPr="002B15FF">
              <w:rPr>
                <w:b/>
                <w:bCs/>
              </w:rPr>
              <w:t>Maximaal 250 woorden</w:t>
            </w:r>
          </w:p>
        </w:tc>
      </w:tr>
      <w:tr w:rsidR="00482BC1" w:rsidRPr="001477E0" w14:paraId="5CF3A6D5" w14:textId="77777777" w:rsidTr="007A2874">
        <w:trPr>
          <w:trHeight w:val="397"/>
        </w:trPr>
        <w:sdt>
          <w:sdtPr>
            <w:id w:val="-1470667273"/>
            <w:placeholder>
              <w:docPart w:val="3CCB58CB534F4349A30BBA27FE1F54D1"/>
            </w:placeholder>
            <w:showingPlcHdr/>
            <w15:appearance w15:val="hidden"/>
            <w:text w:multiLine="1"/>
          </w:sdtPr>
          <w:sdtEndPr/>
          <w:sdtContent>
            <w:tc>
              <w:tcPr>
                <w:tcW w:w="10591" w:type="dxa"/>
              </w:tcPr>
              <w:p w14:paraId="27A0C007" w14:textId="77777777" w:rsidR="00482BC1" w:rsidRPr="001477E0" w:rsidRDefault="00482BC1" w:rsidP="007A2874">
                <w:r w:rsidRPr="001477E0">
                  <w:rPr>
                    <w:rStyle w:val="PlaceholderText"/>
                  </w:rPr>
                  <w:t>Vul in</w:t>
                </w:r>
              </w:p>
            </w:tc>
          </w:sdtContent>
        </w:sdt>
      </w:tr>
    </w:tbl>
    <w:p w14:paraId="0A540E80" w14:textId="77777777" w:rsidR="00482BC1" w:rsidRPr="001477E0" w:rsidRDefault="00482BC1" w:rsidP="00482BC1">
      <w:pPr>
        <w:pStyle w:val="Rubrieksnaam"/>
      </w:pPr>
      <w:r>
        <w:t>vijf belangrijkste publicaties van DE kandidaat</w:t>
      </w:r>
    </w:p>
    <w:tbl>
      <w:tblPr>
        <w:tblStyle w:val="KNAWtabel"/>
        <w:tblW w:w="10591" w:type="dxa"/>
        <w:tblLayout w:type="fixed"/>
        <w:tblLook w:val="00A0" w:firstRow="1" w:lastRow="0" w:firstColumn="1" w:lastColumn="0" w:noHBand="0" w:noVBand="0"/>
      </w:tblPr>
      <w:tblGrid>
        <w:gridCol w:w="2744"/>
        <w:gridCol w:w="2745"/>
        <w:gridCol w:w="2745"/>
        <w:gridCol w:w="2357"/>
      </w:tblGrid>
      <w:tr w:rsidR="00482BC1" w:rsidRPr="001477E0" w14:paraId="041E872C" w14:textId="77777777" w:rsidTr="007A2874">
        <w:trPr>
          <w:gridAfter w:val="1"/>
          <w:wAfter w:w="2357" w:type="dxa"/>
          <w:trHeight w:val="397"/>
        </w:trPr>
        <w:tc>
          <w:tcPr>
            <w:tcW w:w="2744" w:type="dxa"/>
          </w:tcPr>
          <w:p w14:paraId="55BD052A" w14:textId="77777777" w:rsidR="00482BC1" w:rsidRDefault="00482BC1" w:rsidP="007A2874">
            <w:r>
              <w:t>Titel</w:t>
            </w:r>
          </w:p>
        </w:tc>
        <w:tc>
          <w:tcPr>
            <w:tcW w:w="2745" w:type="dxa"/>
          </w:tcPr>
          <w:p w14:paraId="4F7BECBB" w14:textId="77777777" w:rsidR="00482BC1" w:rsidRDefault="00482BC1" w:rsidP="007A2874">
            <w:r>
              <w:t>Jaar van publicatie</w:t>
            </w:r>
          </w:p>
        </w:tc>
        <w:tc>
          <w:tcPr>
            <w:tcW w:w="2745" w:type="dxa"/>
          </w:tcPr>
          <w:p w14:paraId="60359EEB" w14:textId="77777777" w:rsidR="00482BC1" w:rsidRDefault="00482BC1" w:rsidP="007A2874">
            <w:r>
              <w:t>Uitgever</w:t>
            </w:r>
          </w:p>
        </w:tc>
      </w:tr>
      <w:tr w:rsidR="00482BC1" w:rsidRPr="001477E0" w14:paraId="54BD8D61" w14:textId="77777777" w:rsidTr="007A2874">
        <w:trPr>
          <w:gridAfter w:val="1"/>
          <w:wAfter w:w="2357" w:type="dxa"/>
          <w:trHeight w:val="397"/>
        </w:trPr>
        <w:sdt>
          <w:sdtPr>
            <w:id w:val="-380477695"/>
            <w:placeholder>
              <w:docPart w:val="B948170879994999985C969FB3EDC749"/>
            </w:placeholder>
            <w:showingPlcHdr/>
            <w15:appearance w15:val="hidden"/>
            <w:text w:multiLine="1"/>
          </w:sdtPr>
          <w:sdtEndPr/>
          <w:sdtContent>
            <w:tc>
              <w:tcPr>
                <w:tcW w:w="2744" w:type="dxa"/>
              </w:tcPr>
              <w:p w14:paraId="223468BF" w14:textId="77777777" w:rsidR="00482BC1" w:rsidRPr="001477E0" w:rsidRDefault="00482BC1" w:rsidP="007A2874">
                <w:r w:rsidRPr="001477E0">
                  <w:rPr>
                    <w:rStyle w:val="PlaceholderText"/>
                  </w:rPr>
                  <w:t>Vul in</w:t>
                </w:r>
              </w:p>
            </w:tc>
          </w:sdtContent>
        </w:sdt>
        <w:sdt>
          <w:sdtPr>
            <w:id w:val="109712782"/>
            <w:placeholder>
              <w:docPart w:val="0BFAAB69AE624946B33E1BBFEAE75972"/>
            </w:placeholder>
            <w:showingPlcHdr/>
            <w15:appearance w15:val="hidden"/>
            <w:text w:multiLine="1"/>
          </w:sdtPr>
          <w:sdtEndPr/>
          <w:sdtContent>
            <w:tc>
              <w:tcPr>
                <w:tcW w:w="2745" w:type="dxa"/>
              </w:tcPr>
              <w:p w14:paraId="4FA31EFC" w14:textId="77777777" w:rsidR="00482BC1" w:rsidRPr="001477E0" w:rsidRDefault="00482BC1" w:rsidP="007A2874">
                <w:r w:rsidRPr="001477E0">
                  <w:rPr>
                    <w:rStyle w:val="PlaceholderText"/>
                  </w:rPr>
                  <w:t>Vul in</w:t>
                </w:r>
              </w:p>
            </w:tc>
          </w:sdtContent>
        </w:sdt>
        <w:sdt>
          <w:sdtPr>
            <w:id w:val="1094138779"/>
            <w:placeholder>
              <w:docPart w:val="115E3DE722864F198165881D13F8E749"/>
            </w:placeholder>
            <w:showingPlcHdr/>
            <w15:appearance w15:val="hidden"/>
            <w:text w:multiLine="1"/>
          </w:sdtPr>
          <w:sdtEndPr/>
          <w:sdtContent>
            <w:tc>
              <w:tcPr>
                <w:tcW w:w="2745" w:type="dxa"/>
              </w:tcPr>
              <w:p w14:paraId="3FE87AD8" w14:textId="77777777" w:rsidR="00482BC1" w:rsidRPr="001477E0" w:rsidRDefault="00482BC1" w:rsidP="007A2874">
                <w:r w:rsidRPr="001477E0">
                  <w:rPr>
                    <w:rStyle w:val="PlaceholderText"/>
                  </w:rPr>
                  <w:t>Vul in</w:t>
                </w:r>
              </w:p>
            </w:tc>
          </w:sdtContent>
        </w:sdt>
      </w:tr>
      <w:tr w:rsidR="00482BC1" w:rsidRPr="001477E0" w14:paraId="7ADA8052" w14:textId="77777777" w:rsidTr="007A2874">
        <w:tblPrEx>
          <w:tblLook w:val="04A0" w:firstRow="1" w:lastRow="0" w:firstColumn="1" w:lastColumn="0" w:noHBand="0" w:noVBand="1"/>
        </w:tblPrEx>
        <w:trPr>
          <w:gridAfter w:val="1"/>
          <w:wAfter w:w="2357" w:type="dxa"/>
          <w:trHeight w:val="397"/>
        </w:trPr>
        <w:sdt>
          <w:sdtPr>
            <w:id w:val="-1823422494"/>
            <w:placeholder>
              <w:docPart w:val="48A24FD0A84B4C3BB8EED9727E9A5D1F"/>
            </w:placeholder>
            <w:showingPlcHdr/>
            <w15:appearance w15:val="hidden"/>
            <w:text w:multiLine="1"/>
          </w:sdtPr>
          <w:sdtEndPr/>
          <w:sdtContent>
            <w:tc>
              <w:tcPr>
                <w:tcW w:w="2744" w:type="dxa"/>
              </w:tcPr>
              <w:p w14:paraId="06E5A513" w14:textId="77777777" w:rsidR="00482BC1" w:rsidRPr="001477E0" w:rsidRDefault="00482BC1" w:rsidP="007A2874">
                <w:r w:rsidRPr="001477E0">
                  <w:rPr>
                    <w:rStyle w:val="PlaceholderText"/>
                  </w:rPr>
                  <w:t>Vul in</w:t>
                </w:r>
              </w:p>
            </w:tc>
          </w:sdtContent>
        </w:sdt>
        <w:sdt>
          <w:sdtPr>
            <w:id w:val="-1965500869"/>
            <w:placeholder>
              <w:docPart w:val="DD580239093442FA95AF9B4172D61EAD"/>
            </w:placeholder>
            <w:showingPlcHdr/>
            <w15:appearance w15:val="hidden"/>
            <w:text w:multiLine="1"/>
          </w:sdtPr>
          <w:sdtEndPr/>
          <w:sdtContent>
            <w:tc>
              <w:tcPr>
                <w:tcW w:w="2745" w:type="dxa"/>
              </w:tcPr>
              <w:p w14:paraId="32FA6D6B" w14:textId="77777777" w:rsidR="00482BC1" w:rsidRPr="001477E0" w:rsidRDefault="00482BC1" w:rsidP="007A2874">
                <w:r w:rsidRPr="001477E0">
                  <w:rPr>
                    <w:rStyle w:val="PlaceholderText"/>
                  </w:rPr>
                  <w:t>Vul in</w:t>
                </w:r>
              </w:p>
            </w:tc>
          </w:sdtContent>
        </w:sdt>
        <w:sdt>
          <w:sdtPr>
            <w:id w:val="1882585036"/>
            <w:placeholder>
              <w:docPart w:val="2A84A3F28D1647FE8B6AE4867372832D"/>
            </w:placeholder>
            <w:showingPlcHdr/>
            <w15:appearance w15:val="hidden"/>
            <w:text w:multiLine="1"/>
          </w:sdtPr>
          <w:sdtEndPr/>
          <w:sdtContent>
            <w:tc>
              <w:tcPr>
                <w:tcW w:w="2745" w:type="dxa"/>
              </w:tcPr>
              <w:p w14:paraId="4C447F75" w14:textId="77777777" w:rsidR="00482BC1" w:rsidRPr="001477E0" w:rsidRDefault="00482BC1" w:rsidP="007A2874">
                <w:r w:rsidRPr="001477E0">
                  <w:rPr>
                    <w:rStyle w:val="PlaceholderText"/>
                  </w:rPr>
                  <w:t>Vul in</w:t>
                </w:r>
              </w:p>
            </w:tc>
          </w:sdtContent>
        </w:sdt>
      </w:tr>
      <w:tr w:rsidR="00482BC1" w:rsidRPr="001477E0" w14:paraId="218F9FDD" w14:textId="77777777" w:rsidTr="007A2874">
        <w:tblPrEx>
          <w:tblLook w:val="04A0" w:firstRow="1" w:lastRow="0" w:firstColumn="1" w:lastColumn="0" w:noHBand="0" w:noVBand="1"/>
        </w:tblPrEx>
        <w:trPr>
          <w:gridAfter w:val="1"/>
          <w:wAfter w:w="2357" w:type="dxa"/>
          <w:trHeight w:val="397"/>
        </w:trPr>
        <w:sdt>
          <w:sdtPr>
            <w:id w:val="70776835"/>
            <w:placeholder>
              <w:docPart w:val="D9FB4684F25941089B36E161D5BBEAD2"/>
            </w:placeholder>
            <w:showingPlcHdr/>
            <w15:appearance w15:val="hidden"/>
            <w:text w:multiLine="1"/>
          </w:sdtPr>
          <w:sdtEndPr/>
          <w:sdtContent>
            <w:tc>
              <w:tcPr>
                <w:tcW w:w="2744" w:type="dxa"/>
              </w:tcPr>
              <w:p w14:paraId="2B79BB4F" w14:textId="77777777" w:rsidR="00482BC1" w:rsidRPr="001477E0" w:rsidRDefault="00482BC1" w:rsidP="007A2874">
                <w:r w:rsidRPr="001477E0">
                  <w:rPr>
                    <w:rStyle w:val="PlaceholderText"/>
                  </w:rPr>
                  <w:t>Vul in</w:t>
                </w:r>
              </w:p>
            </w:tc>
          </w:sdtContent>
        </w:sdt>
        <w:sdt>
          <w:sdtPr>
            <w:id w:val="11193613"/>
            <w:placeholder>
              <w:docPart w:val="ABC26788881C483A8C316C60737518C4"/>
            </w:placeholder>
            <w:showingPlcHdr/>
            <w15:appearance w15:val="hidden"/>
            <w:text w:multiLine="1"/>
          </w:sdtPr>
          <w:sdtEndPr/>
          <w:sdtContent>
            <w:tc>
              <w:tcPr>
                <w:tcW w:w="2745" w:type="dxa"/>
              </w:tcPr>
              <w:p w14:paraId="7813805D" w14:textId="77777777" w:rsidR="00482BC1" w:rsidRPr="001477E0" w:rsidRDefault="00482BC1" w:rsidP="007A2874">
                <w:r w:rsidRPr="001477E0">
                  <w:rPr>
                    <w:rStyle w:val="PlaceholderText"/>
                  </w:rPr>
                  <w:t>Vul in</w:t>
                </w:r>
              </w:p>
            </w:tc>
          </w:sdtContent>
        </w:sdt>
        <w:sdt>
          <w:sdtPr>
            <w:id w:val="177775119"/>
            <w:placeholder>
              <w:docPart w:val="77B64F1456D344609C0B1FC5D534DCBC"/>
            </w:placeholder>
            <w:showingPlcHdr/>
            <w15:appearance w15:val="hidden"/>
            <w:text w:multiLine="1"/>
          </w:sdtPr>
          <w:sdtEndPr/>
          <w:sdtContent>
            <w:tc>
              <w:tcPr>
                <w:tcW w:w="2745" w:type="dxa"/>
              </w:tcPr>
              <w:p w14:paraId="1F30789B" w14:textId="77777777" w:rsidR="00482BC1" w:rsidRPr="001477E0" w:rsidRDefault="00482BC1" w:rsidP="007A2874">
                <w:r w:rsidRPr="001477E0">
                  <w:rPr>
                    <w:rStyle w:val="PlaceholderText"/>
                  </w:rPr>
                  <w:t>Vul in</w:t>
                </w:r>
              </w:p>
            </w:tc>
          </w:sdtContent>
        </w:sdt>
      </w:tr>
      <w:tr w:rsidR="00482BC1" w:rsidRPr="001477E0" w14:paraId="3D992B35" w14:textId="77777777" w:rsidTr="007A2874">
        <w:tblPrEx>
          <w:tblLook w:val="04A0" w:firstRow="1" w:lastRow="0" w:firstColumn="1" w:lastColumn="0" w:noHBand="0" w:noVBand="1"/>
        </w:tblPrEx>
        <w:trPr>
          <w:gridAfter w:val="1"/>
          <w:wAfter w:w="2357" w:type="dxa"/>
          <w:trHeight w:val="397"/>
        </w:trPr>
        <w:sdt>
          <w:sdtPr>
            <w:id w:val="-729998903"/>
            <w:placeholder>
              <w:docPart w:val="7875E635F14B4CA2AD20D9F6830DA310"/>
            </w:placeholder>
            <w:showingPlcHdr/>
            <w15:appearance w15:val="hidden"/>
            <w:text w:multiLine="1"/>
          </w:sdtPr>
          <w:sdtEndPr/>
          <w:sdtContent>
            <w:tc>
              <w:tcPr>
                <w:tcW w:w="2744" w:type="dxa"/>
              </w:tcPr>
              <w:p w14:paraId="1DF494B0" w14:textId="77777777" w:rsidR="00482BC1" w:rsidRPr="001477E0" w:rsidRDefault="00482BC1" w:rsidP="007A2874">
                <w:r w:rsidRPr="001477E0">
                  <w:rPr>
                    <w:rStyle w:val="PlaceholderText"/>
                  </w:rPr>
                  <w:t>Vul in</w:t>
                </w:r>
              </w:p>
            </w:tc>
          </w:sdtContent>
        </w:sdt>
        <w:sdt>
          <w:sdtPr>
            <w:id w:val="-1939202450"/>
            <w:placeholder>
              <w:docPart w:val="233F645D796D4CE9B6A137628C81C63C"/>
            </w:placeholder>
            <w:showingPlcHdr/>
            <w15:appearance w15:val="hidden"/>
            <w:text w:multiLine="1"/>
          </w:sdtPr>
          <w:sdtEndPr/>
          <w:sdtContent>
            <w:tc>
              <w:tcPr>
                <w:tcW w:w="2745" w:type="dxa"/>
              </w:tcPr>
              <w:p w14:paraId="4AF8EEA4" w14:textId="77777777" w:rsidR="00482BC1" w:rsidRPr="001477E0" w:rsidRDefault="00482BC1" w:rsidP="007A2874">
                <w:r w:rsidRPr="001477E0">
                  <w:rPr>
                    <w:rStyle w:val="PlaceholderText"/>
                  </w:rPr>
                  <w:t>Vul in</w:t>
                </w:r>
              </w:p>
            </w:tc>
          </w:sdtContent>
        </w:sdt>
        <w:sdt>
          <w:sdtPr>
            <w:id w:val="-1257891872"/>
            <w:placeholder>
              <w:docPart w:val="9E8D6CE5E6824158B6E4ED6E82AE23EF"/>
            </w:placeholder>
            <w:showingPlcHdr/>
            <w15:appearance w15:val="hidden"/>
            <w:text w:multiLine="1"/>
          </w:sdtPr>
          <w:sdtEndPr/>
          <w:sdtContent>
            <w:tc>
              <w:tcPr>
                <w:tcW w:w="2745" w:type="dxa"/>
              </w:tcPr>
              <w:p w14:paraId="4AE7E717" w14:textId="77777777" w:rsidR="00482BC1" w:rsidRPr="001477E0" w:rsidRDefault="00482BC1" w:rsidP="007A2874">
                <w:r w:rsidRPr="001477E0">
                  <w:rPr>
                    <w:rStyle w:val="PlaceholderText"/>
                  </w:rPr>
                  <w:t>Vul in</w:t>
                </w:r>
              </w:p>
            </w:tc>
          </w:sdtContent>
        </w:sdt>
      </w:tr>
      <w:tr w:rsidR="00482BC1" w:rsidRPr="001477E0" w14:paraId="1A58E17B" w14:textId="77777777" w:rsidTr="007A2874">
        <w:tblPrEx>
          <w:tblLook w:val="04A0" w:firstRow="1" w:lastRow="0" w:firstColumn="1" w:lastColumn="0" w:noHBand="0" w:noVBand="1"/>
        </w:tblPrEx>
        <w:trPr>
          <w:gridAfter w:val="1"/>
          <w:wAfter w:w="2357" w:type="dxa"/>
          <w:trHeight w:val="397"/>
        </w:trPr>
        <w:sdt>
          <w:sdtPr>
            <w:id w:val="1500928206"/>
            <w:placeholder>
              <w:docPart w:val="A6C6B9D549324CAFB34297B62298DFC6"/>
            </w:placeholder>
            <w:showingPlcHdr/>
            <w15:appearance w15:val="hidden"/>
            <w:text w:multiLine="1"/>
          </w:sdtPr>
          <w:sdtEndPr/>
          <w:sdtContent>
            <w:tc>
              <w:tcPr>
                <w:tcW w:w="2744" w:type="dxa"/>
              </w:tcPr>
              <w:p w14:paraId="381B5F87" w14:textId="77777777" w:rsidR="00482BC1" w:rsidRPr="001477E0" w:rsidRDefault="00482BC1" w:rsidP="007A2874">
                <w:r w:rsidRPr="001477E0">
                  <w:rPr>
                    <w:rStyle w:val="PlaceholderText"/>
                  </w:rPr>
                  <w:t>Vul in</w:t>
                </w:r>
              </w:p>
            </w:tc>
          </w:sdtContent>
        </w:sdt>
        <w:sdt>
          <w:sdtPr>
            <w:id w:val="902796405"/>
            <w:placeholder>
              <w:docPart w:val="6D0156753E0A47BF9D19045A67BC305E"/>
            </w:placeholder>
            <w:showingPlcHdr/>
            <w15:appearance w15:val="hidden"/>
            <w:text w:multiLine="1"/>
          </w:sdtPr>
          <w:sdtEndPr/>
          <w:sdtContent>
            <w:tc>
              <w:tcPr>
                <w:tcW w:w="2745" w:type="dxa"/>
              </w:tcPr>
              <w:p w14:paraId="0D2C9EA1" w14:textId="77777777" w:rsidR="00482BC1" w:rsidRPr="001477E0" w:rsidRDefault="00482BC1" w:rsidP="007A2874">
                <w:r w:rsidRPr="001477E0">
                  <w:rPr>
                    <w:rStyle w:val="PlaceholderText"/>
                  </w:rPr>
                  <w:t>Vul in</w:t>
                </w:r>
              </w:p>
            </w:tc>
          </w:sdtContent>
        </w:sdt>
        <w:sdt>
          <w:sdtPr>
            <w:id w:val="-277330629"/>
            <w:placeholder>
              <w:docPart w:val="0732AE843FDB494899BF6B867EF66475"/>
            </w:placeholder>
            <w:showingPlcHdr/>
            <w15:appearance w15:val="hidden"/>
            <w:text w:multiLine="1"/>
          </w:sdtPr>
          <w:sdtEndPr/>
          <w:sdtContent>
            <w:tc>
              <w:tcPr>
                <w:tcW w:w="2745" w:type="dxa"/>
              </w:tcPr>
              <w:p w14:paraId="03CE3F23" w14:textId="77777777" w:rsidR="00482BC1" w:rsidRPr="001477E0" w:rsidRDefault="00482BC1" w:rsidP="007A2874">
                <w:r w:rsidRPr="001477E0">
                  <w:rPr>
                    <w:rStyle w:val="PlaceholderText"/>
                  </w:rPr>
                  <w:t>Vul in</w:t>
                </w:r>
              </w:p>
            </w:tc>
          </w:sdtContent>
        </w:sdt>
      </w:tr>
      <w:tr w:rsidR="00482BC1" w:rsidRPr="001477E0" w14:paraId="60BE0ECF" w14:textId="77777777" w:rsidTr="007A2874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591" w:type="dxa"/>
            <w:gridSpan w:val="4"/>
          </w:tcPr>
          <w:p w14:paraId="44A3F36A" w14:textId="6A7B73B3" w:rsidR="00482BC1" w:rsidRPr="002B15FF" w:rsidRDefault="00482BC1" w:rsidP="007A2874">
            <w:pPr>
              <w:pStyle w:val="Vraagtekst"/>
              <w:rPr>
                <w:b/>
                <w:bCs/>
              </w:rPr>
            </w:pPr>
            <w:r w:rsidRPr="002B15FF">
              <w:rPr>
                <w:b/>
                <w:bCs/>
              </w:rPr>
              <w:t>Beschrijf het belang van deze publicaties voor het vakgebied.</w:t>
            </w:r>
            <w:r w:rsidR="002B15FF">
              <w:rPr>
                <w:b/>
                <w:bCs/>
              </w:rPr>
              <w:t xml:space="preserve"> </w:t>
            </w:r>
            <w:r w:rsidRPr="002B15FF">
              <w:rPr>
                <w:b/>
                <w:bCs/>
              </w:rPr>
              <w:t>Maximaal 250 woorden</w:t>
            </w:r>
          </w:p>
        </w:tc>
      </w:tr>
      <w:tr w:rsidR="00482BC1" w:rsidRPr="001477E0" w14:paraId="37FA2C06" w14:textId="77777777" w:rsidTr="007A2874">
        <w:tblPrEx>
          <w:tblLook w:val="04A0" w:firstRow="1" w:lastRow="0" w:firstColumn="1" w:lastColumn="0" w:noHBand="0" w:noVBand="1"/>
        </w:tblPrEx>
        <w:trPr>
          <w:trHeight w:val="397"/>
        </w:trPr>
        <w:sdt>
          <w:sdtPr>
            <w:id w:val="-1997404796"/>
            <w:placeholder>
              <w:docPart w:val="350981DEA7AB46308E0E9B4BCF54DD1B"/>
            </w:placeholder>
            <w:showingPlcHdr/>
            <w15:appearance w15:val="hidden"/>
            <w:text w:multiLine="1"/>
          </w:sdtPr>
          <w:sdtEndPr/>
          <w:sdtContent>
            <w:tc>
              <w:tcPr>
                <w:tcW w:w="10591" w:type="dxa"/>
                <w:gridSpan w:val="4"/>
              </w:tcPr>
              <w:p w14:paraId="764B0B37" w14:textId="77777777" w:rsidR="00482BC1" w:rsidRPr="001477E0" w:rsidRDefault="00482BC1" w:rsidP="007A2874">
                <w:r w:rsidRPr="001477E0">
                  <w:rPr>
                    <w:rStyle w:val="PlaceholderText"/>
                  </w:rPr>
                  <w:t>Vul in</w:t>
                </w:r>
              </w:p>
            </w:tc>
          </w:sdtContent>
        </w:sdt>
      </w:tr>
    </w:tbl>
    <w:p w14:paraId="1377C384" w14:textId="77777777" w:rsidR="00482BC1" w:rsidRPr="001477E0" w:rsidRDefault="00482BC1" w:rsidP="00482BC1">
      <w:pPr>
        <w:pStyle w:val="Rubrieksnaam"/>
      </w:pPr>
      <w:r w:rsidRPr="001477E0">
        <w:t xml:space="preserve">gegevens </w:t>
      </w:r>
      <w:r>
        <w:t>nominator</w:t>
      </w:r>
    </w:p>
    <w:tbl>
      <w:tblPr>
        <w:tblStyle w:val="KNAWtabel"/>
        <w:tblW w:w="10612" w:type="dxa"/>
        <w:tblLayout w:type="fixed"/>
        <w:tblLook w:val="00A0" w:firstRow="1" w:lastRow="0" w:firstColumn="1" w:lastColumn="0" w:noHBand="0" w:noVBand="0"/>
      </w:tblPr>
      <w:tblGrid>
        <w:gridCol w:w="2721"/>
        <w:gridCol w:w="7891"/>
      </w:tblGrid>
      <w:tr w:rsidR="00482BC1" w:rsidRPr="001477E0" w14:paraId="4056240D" w14:textId="77777777" w:rsidTr="007A2874">
        <w:trPr>
          <w:trHeight w:val="340"/>
        </w:trPr>
        <w:tc>
          <w:tcPr>
            <w:tcW w:w="2721" w:type="dxa"/>
          </w:tcPr>
          <w:p w14:paraId="7494508E" w14:textId="77777777" w:rsidR="00482BC1" w:rsidRPr="001477E0" w:rsidRDefault="00482BC1" w:rsidP="007A2874">
            <w:pPr>
              <w:pStyle w:val="Vraagtekst"/>
            </w:pPr>
            <w:r w:rsidRPr="001477E0">
              <w:t>Naam en voornaam, titel(s)</w:t>
            </w:r>
          </w:p>
        </w:tc>
        <w:sdt>
          <w:sdtPr>
            <w:rPr>
              <w:lang w:val="nl-NL"/>
            </w:rPr>
            <w:id w:val="-1000187329"/>
            <w:placeholder>
              <w:docPart w:val="E04A62AAFDD64926A7B4F06089DB0C69"/>
            </w:placeholder>
            <w:showingPlcHdr/>
            <w15:appearance w15:val="hidden"/>
            <w:text/>
          </w:sdtPr>
          <w:sdtEndPr/>
          <w:sdtContent>
            <w:tc>
              <w:tcPr>
                <w:tcW w:w="7891" w:type="dxa"/>
              </w:tcPr>
              <w:p w14:paraId="78E33ADD" w14:textId="77777777" w:rsidR="00482BC1" w:rsidRPr="001477E0" w:rsidRDefault="00482BC1" w:rsidP="007A2874">
                <w:pPr>
                  <w:pStyle w:val="TekstInvullen"/>
                  <w:rPr>
                    <w:lang w:val="nl-NL"/>
                  </w:rPr>
                </w:pPr>
                <w:r w:rsidRPr="001477E0">
                  <w:rPr>
                    <w:rStyle w:val="PlaceholderText"/>
                    <w:lang w:val="nl-NL"/>
                  </w:rPr>
                  <w:t>Vul in</w:t>
                </w:r>
              </w:p>
            </w:tc>
          </w:sdtContent>
        </w:sdt>
      </w:tr>
      <w:tr w:rsidR="00482BC1" w:rsidRPr="001477E0" w14:paraId="0B8F3E47" w14:textId="77777777" w:rsidTr="007A2874">
        <w:trPr>
          <w:trHeight w:val="340"/>
        </w:trPr>
        <w:tc>
          <w:tcPr>
            <w:tcW w:w="2721" w:type="dxa"/>
          </w:tcPr>
          <w:p w14:paraId="43B1D2A0" w14:textId="77777777" w:rsidR="00482BC1" w:rsidRPr="001477E0" w:rsidRDefault="00482BC1" w:rsidP="007A2874">
            <w:pPr>
              <w:pStyle w:val="Vraagtekst"/>
            </w:pPr>
            <w:r w:rsidRPr="001477E0">
              <w:t>Functie</w:t>
            </w:r>
          </w:p>
        </w:tc>
        <w:sdt>
          <w:sdtPr>
            <w:rPr>
              <w:lang w:val="nl-NL"/>
            </w:rPr>
            <w:id w:val="-1628007822"/>
            <w:placeholder>
              <w:docPart w:val="A2AA0146AC24488FB7507BE35DEFF95C"/>
            </w:placeholder>
            <w:showingPlcHdr/>
            <w15:appearance w15:val="hidden"/>
            <w:text/>
          </w:sdtPr>
          <w:sdtEndPr/>
          <w:sdtContent>
            <w:tc>
              <w:tcPr>
                <w:tcW w:w="7891" w:type="dxa"/>
              </w:tcPr>
              <w:p w14:paraId="17EA1E0B" w14:textId="77777777" w:rsidR="00482BC1" w:rsidRPr="001477E0" w:rsidRDefault="00482BC1" w:rsidP="007A2874">
                <w:pPr>
                  <w:pStyle w:val="TekstInvullen"/>
                  <w:rPr>
                    <w:lang w:val="nl-NL"/>
                  </w:rPr>
                </w:pPr>
                <w:r w:rsidRPr="001477E0">
                  <w:rPr>
                    <w:rStyle w:val="PlaceholderText"/>
                    <w:lang w:val="nl-NL"/>
                  </w:rPr>
                  <w:t>Vul in</w:t>
                </w:r>
              </w:p>
            </w:tc>
          </w:sdtContent>
        </w:sdt>
      </w:tr>
      <w:tr w:rsidR="00482BC1" w:rsidRPr="001477E0" w14:paraId="4185FDB8" w14:textId="77777777" w:rsidTr="007A2874">
        <w:trPr>
          <w:trHeight w:val="340"/>
        </w:trPr>
        <w:tc>
          <w:tcPr>
            <w:tcW w:w="2721" w:type="dxa"/>
          </w:tcPr>
          <w:p w14:paraId="1154D8B4" w14:textId="77777777" w:rsidR="00482BC1" w:rsidRPr="001477E0" w:rsidRDefault="00482BC1" w:rsidP="007A2874">
            <w:pPr>
              <w:pStyle w:val="Vraagtekst"/>
            </w:pPr>
            <w:r w:rsidRPr="001477E0">
              <w:t>Universiteit/instituut</w:t>
            </w:r>
          </w:p>
        </w:tc>
        <w:sdt>
          <w:sdtPr>
            <w:rPr>
              <w:lang w:val="nl-NL"/>
            </w:rPr>
            <w:id w:val="-2146957402"/>
            <w:placeholder>
              <w:docPart w:val="371D21977055409BA110BC07158127B5"/>
            </w:placeholder>
            <w:showingPlcHdr/>
            <w15:appearance w15:val="hidden"/>
            <w:text/>
          </w:sdtPr>
          <w:sdtEndPr/>
          <w:sdtContent>
            <w:tc>
              <w:tcPr>
                <w:tcW w:w="7891" w:type="dxa"/>
              </w:tcPr>
              <w:p w14:paraId="7F0A19A0" w14:textId="77777777" w:rsidR="00482BC1" w:rsidRPr="001477E0" w:rsidRDefault="00482BC1" w:rsidP="007A2874">
                <w:pPr>
                  <w:pStyle w:val="TekstInvullen"/>
                  <w:rPr>
                    <w:lang w:val="nl-NL"/>
                  </w:rPr>
                </w:pPr>
                <w:r w:rsidRPr="001477E0">
                  <w:rPr>
                    <w:rStyle w:val="PlaceholderText"/>
                    <w:lang w:val="nl-NL"/>
                  </w:rPr>
                  <w:t>Vul in</w:t>
                </w:r>
              </w:p>
            </w:tc>
          </w:sdtContent>
        </w:sdt>
      </w:tr>
      <w:tr w:rsidR="00482BC1" w:rsidRPr="001477E0" w14:paraId="64F38897" w14:textId="77777777" w:rsidTr="007A2874">
        <w:trPr>
          <w:trHeight w:val="340"/>
        </w:trPr>
        <w:tc>
          <w:tcPr>
            <w:tcW w:w="2721" w:type="dxa"/>
          </w:tcPr>
          <w:p w14:paraId="4C635994" w14:textId="77777777" w:rsidR="00482BC1" w:rsidRPr="001477E0" w:rsidRDefault="00482BC1" w:rsidP="007A2874">
            <w:pPr>
              <w:pStyle w:val="Vraagtekst"/>
            </w:pPr>
            <w:r w:rsidRPr="001477E0">
              <w:t>Adres</w:t>
            </w:r>
          </w:p>
        </w:tc>
        <w:sdt>
          <w:sdtPr>
            <w:rPr>
              <w:lang w:val="nl-NL"/>
            </w:rPr>
            <w:id w:val="-1030883143"/>
            <w:placeholder>
              <w:docPart w:val="49CA8D12A922498893E9E6C7B14B4210"/>
            </w:placeholder>
            <w:showingPlcHdr/>
            <w15:appearance w15:val="hidden"/>
            <w:text/>
          </w:sdtPr>
          <w:sdtEndPr/>
          <w:sdtContent>
            <w:tc>
              <w:tcPr>
                <w:tcW w:w="7891" w:type="dxa"/>
              </w:tcPr>
              <w:p w14:paraId="1A706586" w14:textId="77777777" w:rsidR="00482BC1" w:rsidRPr="001477E0" w:rsidRDefault="00482BC1" w:rsidP="007A2874">
                <w:pPr>
                  <w:pStyle w:val="TekstInvullen"/>
                  <w:rPr>
                    <w:lang w:val="nl-NL"/>
                  </w:rPr>
                </w:pPr>
                <w:r w:rsidRPr="001477E0">
                  <w:rPr>
                    <w:rStyle w:val="PlaceholderText"/>
                    <w:lang w:val="nl-NL"/>
                  </w:rPr>
                  <w:t>Vul in</w:t>
                </w:r>
              </w:p>
            </w:tc>
          </w:sdtContent>
        </w:sdt>
      </w:tr>
      <w:tr w:rsidR="00482BC1" w:rsidRPr="001477E0" w14:paraId="68F66339" w14:textId="77777777" w:rsidTr="007A2874">
        <w:trPr>
          <w:trHeight w:val="340"/>
        </w:trPr>
        <w:tc>
          <w:tcPr>
            <w:tcW w:w="2721" w:type="dxa"/>
          </w:tcPr>
          <w:p w14:paraId="6DCBEA8F" w14:textId="77777777" w:rsidR="00482BC1" w:rsidRPr="001477E0" w:rsidRDefault="00482BC1" w:rsidP="007A2874">
            <w:pPr>
              <w:pStyle w:val="Vraagtekst"/>
            </w:pPr>
            <w:r w:rsidRPr="001477E0">
              <w:t>E-mail</w:t>
            </w:r>
          </w:p>
        </w:tc>
        <w:sdt>
          <w:sdtPr>
            <w:rPr>
              <w:lang w:val="nl-NL"/>
            </w:rPr>
            <w:id w:val="1954279349"/>
            <w:placeholder>
              <w:docPart w:val="C4CD0D161BEE411B8DAC092499D5EF9F"/>
            </w:placeholder>
            <w:showingPlcHdr/>
            <w15:appearance w15:val="hidden"/>
            <w:text/>
          </w:sdtPr>
          <w:sdtEndPr/>
          <w:sdtContent>
            <w:tc>
              <w:tcPr>
                <w:tcW w:w="7891" w:type="dxa"/>
              </w:tcPr>
              <w:p w14:paraId="42F26AC2" w14:textId="77777777" w:rsidR="00482BC1" w:rsidRPr="001477E0" w:rsidRDefault="00482BC1" w:rsidP="007A2874">
                <w:pPr>
                  <w:pStyle w:val="TekstInvullen"/>
                  <w:rPr>
                    <w:lang w:val="nl-NL"/>
                  </w:rPr>
                </w:pPr>
                <w:r w:rsidRPr="001477E0">
                  <w:rPr>
                    <w:rStyle w:val="PlaceholderText"/>
                    <w:lang w:val="nl-NL"/>
                  </w:rPr>
                  <w:t>Vul in</w:t>
                </w:r>
              </w:p>
            </w:tc>
          </w:sdtContent>
        </w:sdt>
      </w:tr>
    </w:tbl>
    <w:p w14:paraId="4F497E3D" w14:textId="77777777" w:rsidR="00544839" w:rsidRPr="001477E0" w:rsidRDefault="00544839" w:rsidP="00544839">
      <w:pPr>
        <w:pStyle w:val="Rubrieksnaam"/>
      </w:pPr>
      <w:r w:rsidRPr="001477E0">
        <w:t>ondertekening (handtekening niet nodig)</w:t>
      </w:r>
    </w:p>
    <w:tbl>
      <w:tblPr>
        <w:tblStyle w:val="KNAWtabel"/>
        <w:tblW w:w="10611" w:type="dxa"/>
        <w:tblLayout w:type="fixed"/>
        <w:tblLook w:val="00A0" w:firstRow="1" w:lastRow="0" w:firstColumn="1" w:lastColumn="0" w:noHBand="0" w:noVBand="0"/>
      </w:tblPr>
      <w:tblGrid>
        <w:gridCol w:w="2721"/>
        <w:gridCol w:w="7890"/>
      </w:tblGrid>
      <w:tr w:rsidR="00CD1C10" w:rsidRPr="001477E0" w14:paraId="2D8A7338" w14:textId="77777777" w:rsidTr="00C571CD">
        <w:trPr>
          <w:trHeight w:val="340"/>
        </w:trPr>
        <w:tc>
          <w:tcPr>
            <w:tcW w:w="2721" w:type="dxa"/>
          </w:tcPr>
          <w:p w14:paraId="517CBFA7" w14:textId="77777777" w:rsidR="00CD1C10" w:rsidRPr="001477E0" w:rsidRDefault="00CD1C10" w:rsidP="00CD1C10">
            <w:pPr>
              <w:pStyle w:val="Vraagtekst"/>
              <w:rPr>
                <w:rFonts w:ascii="Cambria Bold" w:hAnsi="Cambria Bold" w:cs="Times New Roman"/>
                <w:caps/>
                <w:lang w:bidi="ar-SA"/>
              </w:rPr>
            </w:pPr>
            <w:r w:rsidRPr="001477E0">
              <w:t>Naam</w:t>
            </w:r>
          </w:p>
        </w:tc>
        <w:sdt>
          <w:sdtPr>
            <w:id w:val="-752273271"/>
            <w:placeholder>
              <w:docPart w:val="81853E282F1E453BB59F40EB15FFDE27"/>
            </w:placeholder>
            <w:showingPlcHdr/>
            <w15:appearance w15:val="hidden"/>
            <w:text/>
          </w:sdtPr>
          <w:sdtEndPr/>
          <w:sdtContent>
            <w:tc>
              <w:tcPr>
                <w:tcW w:w="7890" w:type="dxa"/>
              </w:tcPr>
              <w:p w14:paraId="39D14D2C" w14:textId="77777777" w:rsidR="00CD1C10" w:rsidRPr="001477E0" w:rsidRDefault="00CD1C10" w:rsidP="00CD1C10">
                <w:pPr>
                  <w:rPr>
                    <w:lang w:eastAsia="nl-NL"/>
                  </w:rPr>
                </w:pPr>
                <w:r w:rsidRPr="001477E0">
                  <w:rPr>
                    <w:rStyle w:val="PlaceholderText"/>
                  </w:rPr>
                  <w:t>Vul in</w:t>
                </w:r>
              </w:p>
            </w:tc>
          </w:sdtContent>
        </w:sdt>
      </w:tr>
      <w:tr w:rsidR="00CD1C10" w:rsidRPr="001477E0" w14:paraId="3EA2406E" w14:textId="77777777" w:rsidTr="00C571CD">
        <w:trPr>
          <w:trHeight w:val="340"/>
        </w:trPr>
        <w:tc>
          <w:tcPr>
            <w:tcW w:w="2721" w:type="dxa"/>
          </w:tcPr>
          <w:p w14:paraId="3372E3D7" w14:textId="77777777" w:rsidR="00CD1C10" w:rsidRPr="001477E0" w:rsidRDefault="00CD1C10" w:rsidP="00CD1C10">
            <w:pPr>
              <w:pStyle w:val="Vraagtekst"/>
              <w:rPr>
                <w:rFonts w:ascii="Cambria Bold" w:hAnsi="Cambria Bold" w:cs="Times New Roman"/>
                <w:caps/>
                <w:lang w:bidi="ar-SA"/>
              </w:rPr>
            </w:pPr>
            <w:r w:rsidRPr="001477E0">
              <w:t>Plaats en datum</w:t>
            </w:r>
          </w:p>
        </w:tc>
        <w:sdt>
          <w:sdtPr>
            <w:id w:val="-2031247255"/>
            <w:placeholder>
              <w:docPart w:val="671870F9934D470F95C02BAB8211B88B"/>
            </w:placeholder>
            <w:showingPlcHdr/>
            <w15:appearance w15:val="hidden"/>
            <w:text/>
          </w:sdtPr>
          <w:sdtEndPr/>
          <w:sdtContent>
            <w:tc>
              <w:tcPr>
                <w:tcW w:w="7890" w:type="dxa"/>
              </w:tcPr>
              <w:p w14:paraId="599B874B" w14:textId="77777777" w:rsidR="00CD1C10" w:rsidRPr="001477E0" w:rsidRDefault="00CD1C10" w:rsidP="00CD1C10">
                <w:pPr>
                  <w:rPr>
                    <w:lang w:eastAsia="nl-NL" w:bidi="en-US"/>
                  </w:rPr>
                </w:pPr>
                <w:r w:rsidRPr="001477E0">
                  <w:rPr>
                    <w:rStyle w:val="PlaceholderText"/>
                  </w:rPr>
                  <w:t>Vul in</w:t>
                </w:r>
              </w:p>
            </w:tc>
          </w:sdtContent>
        </w:sdt>
      </w:tr>
    </w:tbl>
    <w:p w14:paraId="718EA349" w14:textId="77777777" w:rsidR="001F0B74" w:rsidRDefault="001F0B74" w:rsidP="00CD1C10"/>
    <w:p w14:paraId="18AD1EDC" w14:textId="77777777" w:rsidR="002B15FF" w:rsidRPr="001477E0" w:rsidRDefault="002B15FF" w:rsidP="00CD1C10"/>
    <w:tbl>
      <w:tblPr>
        <w:tblW w:w="6929" w:type="dxa"/>
        <w:jc w:val="center"/>
        <w:tblLayout w:type="fixed"/>
        <w:tblCellMar>
          <w:left w:w="0" w:type="dxa"/>
        </w:tblCellMar>
        <w:tblLook w:val="01E0" w:firstRow="1" w:lastRow="1" w:firstColumn="1" w:lastColumn="1" w:noHBand="0" w:noVBand="0"/>
      </w:tblPr>
      <w:tblGrid>
        <w:gridCol w:w="175"/>
        <w:gridCol w:w="6579"/>
        <w:gridCol w:w="175"/>
      </w:tblGrid>
      <w:tr w:rsidR="00CD1C10" w:rsidRPr="001477E0" w14:paraId="11C65844" w14:textId="77777777" w:rsidTr="00CD1C10">
        <w:trPr>
          <w:trHeight w:val="20"/>
          <w:jc w:val="center"/>
        </w:trPr>
        <w:tc>
          <w:tcPr>
            <w:tcW w:w="175" w:type="dxa"/>
            <w:tcBorders>
              <w:top w:val="single" w:sz="4" w:space="0" w:color="auto"/>
              <w:left w:val="single" w:sz="4" w:space="0" w:color="auto"/>
            </w:tcBorders>
          </w:tcPr>
          <w:p w14:paraId="081B13DF" w14:textId="77777777" w:rsidR="00CD1C10" w:rsidRPr="001477E0" w:rsidRDefault="00CD1C10" w:rsidP="00CD1C10"/>
        </w:tc>
        <w:tc>
          <w:tcPr>
            <w:tcW w:w="6579" w:type="dxa"/>
            <w:tcMar>
              <w:left w:w="170" w:type="dxa"/>
              <w:right w:w="170" w:type="dxa"/>
            </w:tcMar>
          </w:tcPr>
          <w:p w14:paraId="7BAE71EC" w14:textId="77777777" w:rsidR="00CD1C10" w:rsidRDefault="00CD1C10" w:rsidP="00F669AE">
            <w:pPr>
              <w:pStyle w:val="VraagtekstBijlage"/>
            </w:pPr>
            <w:r w:rsidRPr="001477E0">
              <w:t xml:space="preserve">Indiening (tot en met </w:t>
            </w:r>
            <w:r w:rsidR="00F669AE">
              <w:t xml:space="preserve">15 </w:t>
            </w:r>
            <w:r w:rsidR="002B15FF">
              <w:t>mei 2025</w:t>
            </w:r>
            <w:r w:rsidRPr="001477E0">
              <w:t>)</w:t>
            </w:r>
          </w:p>
          <w:p w14:paraId="11D5F84E" w14:textId="60DFE95B" w:rsidR="00D04D88" w:rsidRPr="001477E0" w:rsidRDefault="00D04D88" w:rsidP="00F669AE">
            <w:pPr>
              <w:pStyle w:val="VraagtekstBijlage"/>
            </w:pPr>
          </w:p>
        </w:tc>
        <w:tc>
          <w:tcPr>
            <w:tcW w:w="175" w:type="dxa"/>
            <w:tcBorders>
              <w:top w:val="single" w:sz="4" w:space="0" w:color="auto"/>
              <w:right w:val="single" w:sz="4" w:space="0" w:color="auto"/>
            </w:tcBorders>
          </w:tcPr>
          <w:p w14:paraId="58A374D8" w14:textId="77777777" w:rsidR="00CD1C10" w:rsidRPr="001477E0" w:rsidRDefault="00CD1C10" w:rsidP="00CD1C10"/>
        </w:tc>
      </w:tr>
      <w:tr w:rsidR="00CD1C10" w:rsidRPr="001477E0" w14:paraId="21310A36" w14:textId="77777777" w:rsidTr="007A2680">
        <w:trPr>
          <w:jc w:val="center"/>
        </w:trPr>
        <w:tc>
          <w:tcPr>
            <w:tcW w:w="175" w:type="dxa"/>
            <w:tcBorders>
              <w:left w:val="single" w:sz="4" w:space="0" w:color="auto"/>
            </w:tcBorders>
          </w:tcPr>
          <w:p w14:paraId="0134DB5C" w14:textId="77777777" w:rsidR="00CD1C10" w:rsidRPr="001477E0" w:rsidRDefault="00CD1C10" w:rsidP="00CD1C10"/>
        </w:tc>
        <w:tc>
          <w:tcPr>
            <w:tcW w:w="6579" w:type="dxa"/>
            <w:tcMar>
              <w:left w:w="170" w:type="dxa"/>
              <w:right w:w="170" w:type="dxa"/>
            </w:tcMar>
          </w:tcPr>
          <w:p w14:paraId="63D003CE" w14:textId="77777777" w:rsidR="00CD1C10" w:rsidRPr="001477E0" w:rsidRDefault="00CD1C10" w:rsidP="007A2680">
            <w:pPr>
              <w:pStyle w:val="Inleidingtekst"/>
              <w:rPr>
                <w:lang w:val="nl-NL"/>
              </w:rPr>
            </w:pPr>
            <w:r w:rsidRPr="001477E0">
              <w:rPr>
                <w:lang w:val="nl-NL"/>
              </w:rPr>
              <w:t>Stuur dit formulier naar:</w:t>
            </w:r>
          </w:p>
          <w:p w14:paraId="3E2ED632" w14:textId="77777777" w:rsidR="00CD1C10" w:rsidRPr="001477E0" w:rsidRDefault="00C86B25" w:rsidP="007A2680">
            <w:pPr>
              <w:pStyle w:val="Inleidingtekst"/>
              <w:rPr>
                <w:lang w:val="nl-NL"/>
              </w:rPr>
            </w:pPr>
            <w:hyperlink r:id="rId12" w:history="1">
              <w:r w:rsidR="00CD1C10" w:rsidRPr="001477E0">
                <w:rPr>
                  <w:rStyle w:val="Hyperlink"/>
                  <w:lang w:val="nl-NL" w:bidi="ar-SA"/>
                </w:rPr>
                <w:t>wetenschapsfondsen@knaw.nl</w:t>
              </w:r>
            </w:hyperlink>
            <w:r w:rsidR="00CD1C10" w:rsidRPr="001477E0">
              <w:rPr>
                <w:lang w:val="nl-NL"/>
              </w:rPr>
              <w:t xml:space="preserve">  </w:t>
            </w:r>
          </w:p>
          <w:p w14:paraId="25DC11BC" w14:textId="77777777" w:rsidR="00CD1C10" w:rsidRPr="001477E0" w:rsidRDefault="00CD1C10" w:rsidP="007A2680">
            <w:pPr>
              <w:pStyle w:val="AankruisVraag"/>
              <w:rPr>
                <w:lang w:val="nl-NL"/>
              </w:rPr>
            </w:pPr>
            <w:r w:rsidRPr="001477E0">
              <w:rPr>
                <w:lang w:val="nl-NL"/>
              </w:rPr>
              <w:t>Stuur mee als bijlage:</w:t>
            </w:r>
          </w:p>
          <w:p w14:paraId="06A11D69" w14:textId="219BC166" w:rsidR="00CD1C10" w:rsidRPr="001477E0" w:rsidRDefault="007A2680" w:rsidP="007A2680">
            <w:pPr>
              <w:pStyle w:val="AankruisVraag"/>
              <w:rPr>
                <w:lang w:val="nl-NL"/>
              </w:rPr>
            </w:pPr>
            <w:r w:rsidRPr="001477E0">
              <w:rPr>
                <w:lang w:val="nl-NL"/>
              </w:rPr>
              <w:t>-</w:t>
            </w:r>
            <w:r w:rsidRPr="001477E0">
              <w:rPr>
                <w:lang w:val="nl-NL"/>
              </w:rPr>
              <w:tab/>
            </w:r>
            <w:sdt>
              <w:sdtPr>
                <w:rPr>
                  <w:lang w:val="nl-NL"/>
                </w:rPr>
                <w:id w:val="-2059772741"/>
                <w:placeholder>
                  <w:docPart w:val="06EE55754CEA4DDA9842F9F2425AD753"/>
                </w:placeholder>
                <w15:appearance w15:val="hidden"/>
                <w:text/>
              </w:sdtPr>
              <w:sdtEndPr/>
              <w:sdtContent>
                <w:r w:rsidR="00F669AE">
                  <w:rPr>
                    <w:lang w:val="nl-NL"/>
                  </w:rPr>
                  <w:t>Een CV</w:t>
                </w:r>
                <w:r w:rsidR="00C0530E">
                  <w:rPr>
                    <w:lang w:val="nl-NL"/>
                  </w:rPr>
                  <w:t xml:space="preserve"> zonder foto van de kandidaat</w:t>
                </w:r>
              </w:sdtContent>
            </w:sdt>
          </w:p>
          <w:p w14:paraId="6DF1FCE4" w14:textId="77777777" w:rsidR="007A2680" w:rsidRPr="001477E0" w:rsidRDefault="007A2680" w:rsidP="007A2680">
            <w:pPr>
              <w:pStyle w:val="Inleidingtekst"/>
              <w:rPr>
                <w:lang w:val="nl-NL"/>
              </w:rPr>
            </w:pPr>
          </w:p>
          <w:p w14:paraId="777F960F" w14:textId="0B999D21" w:rsidR="00CD1C10" w:rsidRPr="001477E0" w:rsidRDefault="001F0B74" w:rsidP="001F0B74">
            <w:pPr>
              <w:pStyle w:val="Inleidingtekst"/>
              <w:rPr>
                <w:lang w:val="nl-NL"/>
              </w:rPr>
            </w:pPr>
            <w:r>
              <w:rPr>
                <w:lang w:val="nl-NL"/>
              </w:rPr>
              <w:t>Bij vragen kunt u contact opnemen</w:t>
            </w:r>
            <w:r w:rsidR="00692158">
              <w:rPr>
                <w:lang w:val="nl-NL"/>
              </w:rPr>
              <w:t xml:space="preserve"> met de Afdeling KNAW Wetenschapsfondsen via </w:t>
            </w:r>
            <w:hyperlink r:id="rId13" w:history="1">
              <w:r w:rsidR="00692158" w:rsidRPr="006D4CD0">
                <w:rPr>
                  <w:rStyle w:val="Hyperlink"/>
                  <w:lang w:val="nl-NL"/>
                </w:rPr>
                <w:t>wetenschapsfondsen@knaw.nl</w:t>
              </w:r>
            </w:hyperlink>
            <w:r w:rsidR="00692158">
              <w:rPr>
                <w:lang w:val="nl-NL"/>
              </w:rPr>
              <w:t xml:space="preserve"> </w:t>
            </w:r>
            <w:r>
              <w:rPr>
                <w:lang w:val="nl-NL"/>
              </w:rPr>
              <w:t xml:space="preserve"> </w:t>
            </w:r>
          </w:p>
        </w:tc>
        <w:tc>
          <w:tcPr>
            <w:tcW w:w="175" w:type="dxa"/>
            <w:tcBorders>
              <w:right w:val="single" w:sz="4" w:space="0" w:color="auto"/>
            </w:tcBorders>
          </w:tcPr>
          <w:p w14:paraId="74ACB88E" w14:textId="77777777" w:rsidR="00CD1C10" w:rsidRPr="001477E0" w:rsidRDefault="00CD1C10" w:rsidP="00CD1C10"/>
        </w:tc>
      </w:tr>
      <w:tr w:rsidR="00CD1C10" w:rsidRPr="001477E0" w14:paraId="59D94E49" w14:textId="77777777" w:rsidTr="00CD1C10">
        <w:trPr>
          <w:jc w:val="center"/>
        </w:trPr>
        <w:tc>
          <w:tcPr>
            <w:tcW w:w="175" w:type="dxa"/>
            <w:tcBorders>
              <w:left w:val="single" w:sz="4" w:space="0" w:color="auto"/>
              <w:bottom w:val="single" w:sz="4" w:space="0" w:color="auto"/>
            </w:tcBorders>
          </w:tcPr>
          <w:p w14:paraId="71617F5F" w14:textId="77777777" w:rsidR="00CD1C10" w:rsidRPr="001477E0" w:rsidRDefault="00CD1C10" w:rsidP="00CD1C10"/>
        </w:tc>
        <w:tc>
          <w:tcPr>
            <w:tcW w:w="6579" w:type="dxa"/>
            <w:tcMar>
              <w:left w:w="170" w:type="dxa"/>
              <w:right w:w="170" w:type="dxa"/>
            </w:tcMar>
          </w:tcPr>
          <w:p w14:paraId="446063D6" w14:textId="77777777" w:rsidR="00CD1C10" w:rsidRPr="001477E0" w:rsidRDefault="00CD1C10" w:rsidP="00CD1C10"/>
        </w:tc>
        <w:tc>
          <w:tcPr>
            <w:tcW w:w="175" w:type="dxa"/>
            <w:tcBorders>
              <w:bottom w:val="single" w:sz="4" w:space="0" w:color="auto"/>
              <w:right w:val="single" w:sz="4" w:space="0" w:color="auto"/>
            </w:tcBorders>
          </w:tcPr>
          <w:p w14:paraId="40E2DA31" w14:textId="77777777" w:rsidR="00CD1C10" w:rsidRPr="001477E0" w:rsidRDefault="00CD1C10" w:rsidP="00CD1C10"/>
        </w:tc>
      </w:tr>
    </w:tbl>
    <w:p w14:paraId="009D211D" w14:textId="77777777" w:rsidR="00CD1C10" w:rsidRDefault="00CD1C10" w:rsidP="00CD1C10"/>
    <w:p w14:paraId="3205142E" w14:textId="77777777" w:rsidR="006E5F17" w:rsidRPr="001477E0" w:rsidRDefault="006E5F17" w:rsidP="00CD1C10"/>
    <w:tbl>
      <w:tblPr>
        <w:tblW w:w="6929" w:type="dxa"/>
        <w:jc w:val="center"/>
        <w:tblLayout w:type="fixed"/>
        <w:tblCellMar>
          <w:left w:w="0" w:type="dxa"/>
        </w:tblCellMar>
        <w:tblLook w:val="01E0" w:firstRow="1" w:lastRow="1" w:firstColumn="1" w:lastColumn="1" w:noHBand="0" w:noVBand="0"/>
      </w:tblPr>
      <w:tblGrid>
        <w:gridCol w:w="175"/>
        <w:gridCol w:w="6579"/>
        <w:gridCol w:w="175"/>
      </w:tblGrid>
      <w:tr w:rsidR="006E5F17" w:rsidRPr="0087132A" w14:paraId="1AE904C8" w14:textId="77777777" w:rsidTr="005049B2">
        <w:trPr>
          <w:trHeight w:val="20"/>
          <w:jc w:val="center"/>
        </w:trPr>
        <w:tc>
          <w:tcPr>
            <w:tcW w:w="175" w:type="dxa"/>
            <w:tcBorders>
              <w:top w:val="single" w:sz="4" w:space="0" w:color="auto"/>
              <w:left w:val="single" w:sz="4" w:space="0" w:color="auto"/>
            </w:tcBorders>
          </w:tcPr>
          <w:p w14:paraId="52D50FAB" w14:textId="77777777" w:rsidR="006E5F17" w:rsidRPr="00D7411E" w:rsidRDefault="006E5F17" w:rsidP="005049B2">
            <w:pPr>
              <w:rPr>
                <w:rFonts w:ascii="Cambria" w:eastAsia="Cambria" w:hAnsi="Cambria" w:cstheme="minorHAnsi"/>
              </w:rPr>
            </w:pPr>
            <w:bookmarkStart w:id="0" w:name="_Hlk173840763"/>
          </w:p>
        </w:tc>
        <w:tc>
          <w:tcPr>
            <w:tcW w:w="6579" w:type="dxa"/>
            <w:tcMar>
              <w:left w:w="170" w:type="dxa"/>
              <w:right w:w="170" w:type="dxa"/>
            </w:tcMar>
          </w:tcPr>
          <w:p w14:paraId="4BB04D47" w14:textId="77777777" w:rsidR="006E5F17" w:rsidRDefault="006E5F17" w:rsidP="005049B2">
            <w:pPr>
              <w:jc w:val="center"/>
              <w:rPr>
                <w:rFonts w:ascii="Cambria" w:eastAsia="Times New Roman" w:hAnsi="Cambria" w:cstheme="minorHAnsi"/>
                <w:b/>
                <w:caps/>
                <w:color w:val="000000"/>
                <w:szCs w:val="17"/>
                <w:lang w:eastAsia="nl-NL" w:bidi="en-US"/>
              </w:rPr>
            </w:pPr>
            <w:r w:rsidRPr="00D7411E">
              <w:rPr>
                <w:rFonts w:ascii="Cambria" w:eastAsia="Times New Roman" w:hAnsi="Cambria" w:cstheme="minorHAnsi"/>
                <w:b/>
                <w:caps/>
                <w:color w:val="000000"/>
                <w:szCs w:val="17"/>
                <w:lang w:eastAsia="nl-NL" w:bidi="en-US"/>
              </w:rPr>
              <w:t>hoe hEeft u over deze oproep gehoord?</w:t>
            </w:r>
          </w:p>
          <w:p w14:paraId="52C6FA26" w14:textId="77777777" w:rsidR="00D04D88" w:rsidRPr="00D7411E" w:rsidRDefault="00D04D88" w:rsidP="005049B2">
            <w:pPr>
              <w:jc w:val="center"/>
              <w:rPr>
                <w:rFonts w:ascii="Cambria" w:eastAsia="Times New Roman" w:hAnsi="Cambria" w:cstheme="minorHAnsi"/>
                <w:b/>
                <w:caps/>
                <w:color w:val="000000"/>
                <w:szCs w:val="17"/>
                <w:lang w:eastAsia="nl-NL" w:bidi="en-US"/>
              </w:rPr>
            </w:pPr>
          </w:p>
        </w:tc>
        <w:tc>
          <w:tcPr>
            <w:tcW w:w="175" w:type="dxa"/>
            <w:tcBorders>
              <w:top w:val="single" w:sz="4" w:space="0" w:color="auto"/>
              <w:right w:val="single" w:sz="4" w:space="0" w:color="auto"/>
            </w:tcBorders>
          </w:tcPr>
          <w:p w14:paraId="36775447" w14:textId="77777777" w:rsidR="006E5F17" w:rsidRPr="00D7411E" w:rsidRDefault="006E5F17" w:rsidP="005049B2">
            <w:pPr>
              <w:rPr>
                <w:rFonts w:ascii="Cambria" w:eastAsia="Cambria" w:hAnsi="Cambria" w:cstheme="minorHAnsi"/>
              </w:rPr>
            </w:pPr>
          </w:p>
        </w:tc>
      </w:tr>
      <w:tr w:rsidR="006E5F17" w:rsidRPr="0087132A" w14:paraId="23DD0767" w14:textId="77777777" w:rsidTr="005049B2">
        <w:trPr>
          <w:jc w:val="center"/>
        </w:trPr>
        <w:tc>
          <w:tcPr>
            <w:tcW w:w="175" w:type="dxa"/>
            <w:tcBorders>
              <w:left w:val="single" w:sz="4" w:space="0" w:color="auto"/>
            </w:tcBorders>
          </w:tcPr>
          <w:p w14:paraId="78693017" w14:textId="77777777" w:rsidR="006E5F17" w:rsidRPr="00D7411E" w:rsidRDefault="006E5F17" w:rsidP="005049B2">
            <w:pPr>
              <w:rPr>
                <w:rFonts w:ascii="Cambria" w:eastAsia="Cambria" w:hAnsi="Cambria" w:cstheme="minorHAnsi"/>
              </w:rPr>
            </w:pPr>
          </w:p>
        </w:tc>
        <w:tc>
          <w:tcPr>
            <w:tcW w:w="6579" w:type="dxa"/>
            <w:tcMar>
              <w:left w:w="170" w:type="dxa"/>
              <w:right w:w="170" w:type="dxa"/>
            </w:tcMar>
          </w:tcPr>
          <w:p w14:paraId="7666CE79" w14:textId="77777777" w:rsidR="006E5F17" w:rsidRPr="00D7411E" w:rsidRDefault="00C86B25" w:rsidP="005049B2">
            <w:pPr>
              <w:widowControl w:val="0"/>
              <w:tabs>
                <w:tab w:val="left" w:pos="502"/>
                <w:tab w:val="left" w:pos="2835"/>
                <w:tab w:val="left" w:pos="5669"/>
                <w:tab w:val="left" w:pos="8504"/>
              </w:tabs>
              <w:autoSpaceDE w:val="0"/>
              <w:autoSpaceDN w:val="0"/>
              <w:adjustRightInd w:val="0"/>
              <w:spacing w:line="170" w:lineRule="atLeast"/>
              <w:ind w:left="502" w:hanging="502"/>
              <w:textAlignment w:val="center"/>
              <w:rPr>
                <w:rFonts w:ascii="Cambria" w:eastAsia="Times New Roman" w:hAnsi="Cambria" w:cstheme="minorHAnsi"/>
                <w:color w:val="000000"/>
                <w:szCs w:val="17"/>
                <w:lang w:eastAsia="nl-NL" w:bidi="en-US"/>
              </w:rPr>
            </w:pPr>
            <w:sdt>
              <w:sdtPr>
                <w:rPr>
                  <w:rFonts w:ascii="Cambria" w:eastAsia="Times New Roman" w:hAnsi="Cambria" w:cstheme="minorHAnsi"/>
                  <w:color w:val="000000"/>
                  <w:szCs w:val="17"/>
                  <w:lang w:eastAsia="nl-NL" w:bidi="en-US"/>
                </w:rPr>
                <w:id w:val="-1452926117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E5F17">
                  <w:rPr>
                    <w:rFonts w:ascii="MS Gothic" w:eastAsia="MS Gothic" w:hAnsi="MS Gothic" w:cstheme="minorHAnsi"/>
                    <w:color w:val="000000"/>
                    <w:szCs w:val="17"/>
                    <w:lang w:eastAsia="nl-NL" w:bidi="en-US"/>
                  </w:rPr>
                  <w:t>☐</w:t>
                </w:r>
              </w:sdtContent>
            </w:sdt>
            <w:r w:rsidR="006E5F17" w:rsidRPr="00D7411E">
              <w:rPr>
                <w:rFonts w:ascii="Cambria" w:eastAsia="Times New Roman" w:hAnsi="Cambria" w:cstheme="minorHAnsi"/>
                <w:color w:val="000000"/>
                <w:szCs w:val="17"/>
                <w:lang w:eastAsia="nl-NL" w:bidi="en-US"/>
              </w:rPr>
              <w:tab/>
              <w:t>Via de Nieuwsbrief Fondsen en Prijzen van de KNAW</w:t>
            </w:r>
          </w:p>
        </w:tc>
        <w:tc>
          <w:tcPr>
            <w:tcW w:w="175" w:type="dxa"/>
            <w:tcBorders>
              <w:right w:val="single" w:sz="4" w:space="0" w:color="auto"/>
            </w:tcBorders>
          </w:tcPr>
          <w:p w14:paraId="610BFC5B" w14:textId="77777777" w:rsidR="006E5F17" w:rsidRPr="00D7411E" w:rsidRDefault="006E5F17" w:rsidP="005049B2">
            <w:pPr>
              <w:rPr>
                <w:rFonts w:ascii="Cambria" w:eastAsia="Cambria" w:hAnsi="Cambria" w:cstheme="minorHAnsi"/>
              </w:rPr>
            </w:pPr>
          </w:p>
        </w:tc>
      </w:tr>
      <w:tr w:rsidR="006E5F17" w:rsidRPr="0087132A" w14:paraId="718F28F6" w14:textId="77777777" w:rsidTr="005049B2">
        <w:trPr>
          <w:jc w:val="center"/>
        </w:trPr>
        <w:tc>
          <w:tcPr>
            <w:tcW w:w="175" w:type="dxa"/>
            <w:tcBorders>
              <w:left w:val="single" w:sz="4" w:space="0" w:color="auto"/>
            </w:tcBorders>
          </w:tcPr>
          <w:p w14:paraId="7171B3CF" w14:textId="77777777" w:rsidR="006E5F17" w:rsidRPr="00D7411E" w:rsidRDefault="006E5F17" w:rsidP="005049B2">
            <w:pPr>
              <w:rPr>
                <w:rFonts w:ascii="Cambria" w:eastAsia="Cambria" w:hAnsi="Cambria" w:cstheme="minorHAnsi"/>
              </w:rPr>
            </w:pPr>
          </w:p>
        </w:tc>
        <w:tc>
          <w:tcPr>
            <w:tcW w:w="6579" w:type="dxa"/>
            <w:tcMar>
              <w:left w:w="170" w:type="dxa"/>
              <w:right w:w="170" w:type="dxa"/>
            </w:tcMar>
          </w:tcPr>
          <w:p w14:paraId="320C11A6" w14:textId="77777777" w:rsidR="006E5F17" w:rsidRPr="00D7411E" w:rsidRDefault="00C86B25" w:rsidP="005049B2">
            <w:pPr>
              <w:widowControl w:val="0"/>
              <w:tabs>
                <w:tab w:val="left" w:pos="502"/>
                <w:tab w:val="left" w:pos="2835"/>
                <w:tab w:val="left" w:pos="5669"/>
                <w:tab w:val="left" w:pos="8504"/>
              </w:tabs>
              <w:autoSpaceDE w:val="0"/>
              <w:autoSpaceDN w:val="0"/>
              <w:adjustRightInd w:val="0"/>
              <w:spacing w:line="170" w:lineRule="atLeast"/>
              <w:ind w:left="502" w:hanging="502"/>
              <w:textAlignment w:val="center"/>
              <w:rPr>
                <w:rFonts w:ascii="Cambria" w:eastAsia="Times New Roman" w:hAnsi="Cambria" w:cstheme="minorHAnsi"/>
                <w:color w:val="000000"/>
                <w:szCs w:val="17"/>
                <w:lang w:eastAsia="nl-NL" w:bidi="en-US"/>
              </w:rPr>
            </w:pPr>
            <w:sdt>
              <w:sdtPr>
                <w:rPr>
                  <w:rFonts w:ascii="Cambria" w:eastAsia="Times New Roman" w:hAnsi="Cambria" w:cstheme="minorHAnsi"/>
                  <w:color w:val="000000"/>
                  <w:szCs w:val="17"/>
                  <w:lang w:eastAsia="nl-NL" w:bidi="en-US"/>
                </w:rPr>
                <w:id w:val="179139376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E5F17" w:rsidRPr="0087132A">
                  <w:rPr>
                    <w:rFonts w:ascii="Segoe UI Symbol" w:eastAsia="Times New Roman" w:hAnsi="Segoe UI Symbol" w:cs="Segoe UI Symbol"/>
                    <w:color w:val="000000"/>
                    <w:szCs w:val="17"/>
                    <w:lang w:eastAsia="nl-NL" w:bidi="en-US"/>
                  </w:rPr>
                  <w:t>☐</w:t>
                </w:r>
              </w:sdtContent>
            </w:sdt>
            <w:r w:rsidR="006E5F17" w:rsidRPr="00D7411E">
              <w:rPr>
                <w:rFonts w:ascii="Cambria" w:eastAsia="Times New Roman" w:hAnsi="Cambria" w:cstheme="minorHAnsi"/>
                <w:color w:val="000000"/>
                <w:szCs w:val="17"/>
                <w:lang w:eastAsia="nl-NL" w:bidi="en-US"/>
              </w:rPr>
              <w:tab/>
              <w:t>Via een gerichte oproep-email van de KNAW</w:t>
            </w:r>
          </w:p>
        </w:tc>
        <w:tc>
          <w:tcPr>
            <w:tcW w:w="175" w:type="dxa"/>
            <w:tcBorders>
              <w:right w:val="single" w:sz="4" w:space="0" w:color="auto"/>
            </w:tcBorders>
          </w:tcPr>
          <w:p w14:paraId="140DD41D" w14:textId="77777777" w:rsidR="006E5F17" w:rsidRPr="00D7411E" w:rsidRDefault="006E5F17" w:rsidP="005049B2">
            <w:pPr>
              <w:rPr>
                <w:rFonts w:ascii="Cambria" w:eastAsia="Cambria" w:hAnsi="Cambria" w:cstheme="minorHAnsi"/>
              </w:rPr>
            </w:pPr>
          </w:p>
        </w:tc>
      </w:tr>
      <w:tr w:rsidR="006E5F17" w:rsidRPr="0087132A" w14:paraId="3CF025EA" w14:textId="77777777" w:rsidTr="005049B2">
        <w:trPr>
          <w:jc w:val="center"/>
        </w:trPr>
        <w:tc>
          <w:tcPr>
            <w:tcW w:w="175" w:type="dxa"/>
            <w:tcBorders>
              <w:left w:val="single" w:sz="4" w:space="0" w:color="auto"/>
            </w:tcBorders>
          </w:tcPr>
          <w:p w14:paraId="1C2349B3" w14:textId="77777777" w:rsidR="006E5F17" w:rsidRPr="00D7411E" w:rsidRDefault="006E5F17" w:rsidP="005049B2">
            <w:pPr>
              <w:rPr>
                <w:rFonts w:ascii="Cambria" w:eastAsia="Cambria" w:hAnsi="Cambria" w:cstheme="minorHAnsi"/>
              </w:rPr>
            </w:pPr>
          </w:p>
        </w:tc>
        <w:tc>
          <w:tcPr>
            <w:tcW w:w="6579" w:type="dxa"/>
            <w:tcMar>
              <w:left w:w="170" w:type="dxa"/>
              <w:right w:w="170" w:type="dxa"/>
            </w:tcMar>
          </w:tcPr>
          <w:p w14:paraId="10CF13E6" w14:textId="77777777" w:rsidR="006E5F17" w:rsidRPr="00D7411E" w:rsidRDefault="00C86B25" w:rsidP="005049B2">
            <w:pPr>
              <w:widowControl w:val="0"/>
              <w:tabs>
                <w:tab w:val="left" w:pos="502"/>
                <w:tab w:val="left" w:pos="2835"/>
                <w:tab w:val="left" w:pos="5669"/>
                <w:tab w:val="left" w:pos="8504"/>
              </w:tabs>
              <w:autoSpaceDE w:val="0"/>
              <w:autoSpaceDN w:val="0"/>
              <w:adjustRightInd w:val="0"/>
              <w:spacing w:line="170" w:lineRule="atLeast"/>
              <w:ind w:left="502" w:hanging="502"/>
              <w:textAlignment w:val="center"/>
              <w:rPr>
                <w:rFonts w:ascii="Cambria" w:eastAsia="Times New Roman" w:hAnsi="Cambria" w:cstheme="minorHAnsi"/>
                <w:color w:val="000000"/>
                <w:szCs w:val="17"/>
                <w:lang w:eastAsia="nl-NL" w:bidi="en-US"/>
              </w:rPr>
            </w:pPr>
            <w:sdt>
              <w:sdtPr>
                <w:rPr>
                  <w:rFonts w:ascii="Cambria" w:eastAsia="Times New Roman" w:hAnsi="Cambria" w:cstheme="minorHAnsi"/>
                  <w:color w:val="000000"/>
                  <w:szCs w:val="17"/>
                  <w:lang w:eastAsia="nl-NL" w:bidi="en-US"/>
                </w:rPr>
                <w:id w:val="-303854878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E5F17" w:rsidRPr="0087132A">
                  <w:rPr>
                    <w:rFonts w:ascii="Segoe UI Symbol" w:eastAsia="Times New Roman" w:hAnsi="Segoe UI Symbol" w:cs="Segoe UI Symbol"/>
                    <w:color w:val="000000"/>
                    <w:szCs w:val="17"/>
                    <w:lang w:eastAsia="nl-NL" w:bidi="en-US"/>
                  </w:rPr>
                  <w:t>☐</w:t>
                </w:r>
              </w:sdtContent>
            </w:sdt>
            <w:r w:rsidR="006E5F17" w:rsidRPr="00D7411E">
              <w:rPr>
                <w:rFonts w:ascii="Cambria" w:eastAsia="Times New Roman" w:hAnsi="Cambria" w:cstheme="minorHAnsi"/>
                <w:color w:val="000000"/>
                <w:szCs w:val="17"/>
                <w:lang w:eastAsia="nl-NL" w:bidi="en-US"/>
              </w:rPr>
              <w:tab/>
              <w:t>Via de website van de KNAW</w:t>
            </w:r>
          </w:p>
        </w:tc>
        <w:tc>
          <w:tcPr>
            <w:tcW w:w="175" w:type="dxa"/>
            <w:tcBorders>
              <w:right w:val="single" w:sz="4" w:space="0" w:color="auto"/>
            </w:tcBorders>
          </w:tcPr>
          <w:p w14:paraId="733B170C" w14:textId="77777777" w:rsidR="006E5F17" w:rsidRPr="00D7411E" w:rsidRDefault="006E5F17" w:rsidP="005049B2">
            <w:pPr>
              <w:rPr>
                <w:rFonts w:ascii="Cambria" w:eastAsia="Cambria" w:hAnsi="Cambria" w:cstheme="minorHAnsi"/>
              </w:rPr>
            </w:pPr>
          </w:p>
        </w:tc>
      </w:tr>
      <w:tr w:rsidR="006E5F17" w:rsidRPr="0087132A" w14:paraId="66756CBE" w14:textId="77777777" w:rsidTr="005049B2">
        <w:trPr>
          <w:jc w:val="center"/>
        </w:trPr>
        <w:tc>
          <w:tcPr>
            <w:tcW w:w="175" w:type="dxa"/>
            <w:tcBorders>
              <w:left w:val="single" w:sz="4" w:space="0" w:color="auto"/>
            </w:tcBorders>
          </w:tcPr>
          <w:p w14:paraId="63EB53E7" w14:textId="77777777" w:rsidR="006E5F17" w:rsidRPr="00D7411E" w:rsidRDefault="006E5F17" w:rsidP="005049B2">
            <w:pPr>
              <w:rPr>
                <w:rFonts w:ascii="Cambria" w:eastAsia="Cambria" w:hAnsi="Cambria" w:cstheme="minorHAnsi"/>
              </w:rPr>
            </w:pPr>
          </w:p>
        </w:tc>
        <w:tc>
          <w:tcPr>
            <w:tcW w:w="6579" w:type="dxa"/>
            <w:tcMar>
              <w:left w:w="170" w:type="dxa"/>
              <w:right w:w="170" w:type="dxa"/>
            </w:tcMar>
          </w:tcPr>
          <w:p w14:paraId="55FEB336" w14:textId="77777777" w:rsidR="006E5F17" w:rsidRPr="00D7411E" w:rsidRDefault="00C86B25" w:rsidP="005049B2">
            <w:pPr>
              <w:widowControl w:val="0"/>
              <w:tabs>
                <w:tab w:val="left" w:pos="502"/>
                <w:tab w:val="left" w:pos="2835"/>
                <w:tab w:val="left" w:pos="5669"/>
                <w:tab w:val="left" w:pos="8504"/>
              </w:tabs>
              <w:autoSpaceDE w:val="0"/>
              <w:autoSpaceDN w:val="0"/>
              <w:adjustRightInd w:val="0"/>
              <w:spacing w:line="170" w:lineRule="atLeast"/>
              <w:ind w:left="502" w:hanging="502"/>
              <w:textAlignment w:val="center"/>
              <w:rPr>
                <w:rFonts w:ascii="Cambria" w:eastAsia="Times New Roman" w:hAnsi="Cambria" w:cstheme="minorHAnsi"/>
                <w:color w:val="000000"/>
                <w:szCs w:val="17"/>
                <w:lang w:eastAsia="nl-NL" w:bidi="en-US"/>
              </w:rPr>
            </w:pPr>
            <w:sdt>
              <w:sdtPr>
                <w:rPr>
                  <w:rFonts w:ascii="Cambria" w:eastAsia="Times New Roman" w:hAnsi="Cambria" w:cstheme="minorHAnsi"/>
                  <w:color w:val="000000"/>
                  <w:szCs w:val="17"/>
                  <w:lang w:eastAsia="nl-NL" w:bidi="en-US"/>
                </w:rPr>
                <w:id w:val="662900707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E5F17" w:rsidRPr="0087132A">
                  <w:rPr>
                    <w:rFonts w:ascii="Segoe UI Symbol" w:eastAsia="Times New Roman" w:hAnsi="Segoe UI Symbol" w:cs="Segoe UI Symbol"/>
                    <w:color w:val="000000"/>
                    <w:szCs w:val="17"/>
                    <w:lang w:eastAsia="nl-NL" w:bidi="en-US"/>
                  </w:rPr>
                  <w:t>☐</w:t>
                </w:r>
              </w:sdtContent>
            </w:sdt>
            <w:r w:rsidR="006E5F17" w:rsidRPr="00D7411E">
              <w:rPr>
                <w:rFonts w:ascii="Cambria" w:eastAsia="Times New Roman" w:hAnsi="Cambria" w:cstheme="minorHAnsi"/>
                <w:color w:val="000000"/>
                <w:szCs w:val="17"/>
                <w:lang w:eastAsia="nl-NL" w:bidi="en-US"/>
              </w:rPr>
              <w:tab/>
              <w:t>Via sociale media van de KNAW (bijv. LinkedIn, X)</w:t>
            </w:r>
          </w:p>
          <w:p w14:paraId="272E06D8" w14:textId="77777777" w:rsidR="006E5F17" w:rsidRPr="00D7411E" w:rsidRDefault="00C86B25" w:rsidP="005049B2">
            <w:pPr>
              <w:widowControl w:val="0"/>
              <w:tabs>
                <w:tab w:val="left" w:pos="502"/>
                <w:tab w:val="left" w:pos="2835"/>
                <w:tab w:val="left" w:pos="5669"/>
                <w:tab w:val="left" w:pos="8504"/>
              </w:tabs>
              <w:autoSpaceDE w:val="0"/>
              <w:autoSpaceDN w:val="0"/>
              <w:adjustRightInd w:val="0"/>
              <w:spacing w:line="170" w:lineRule="atLeast"/>
              <w:ind w:left="502" w:hanging="502"/>
              <w:textAlignment w:val="center"/>
              <w:rPr>
                <w:rFonts w:ascii="Cambria" w:eastAsia="Times New Roman" w:hAnsi="Cambria" w:cstheme="minorHAnsi"/>
                <w:color w:val="000000"/>
                <w:szCs w:val="17"/>
                <w:lang w:eastAsia="nl-NL" w:bidi="en-US"/>
              </w:rPr>
            </w:pPr>
            <w:sdt>
              <w:sdtPr>
                <w:rPr>
                  <w:rFonts w:ascii="Cambria" w:eastAsia="Times New Roman" w:hAnsi="Cambria" w:cstheme="minorHAnsi"/>
                  <w:color w:val="000000"/>
                  <w:szCs w:val="17"/>
                  <w:lang w:eastAsia="nl-NL" w:bidi="en-US"/>
                </w:rPr>
                <w:id w:val="114200438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E5F17" w:rsidRPr="0087132A">
                  <w:rPr>
                    <w:rFonts w:ascii="Segoe UI Symbol" w:eastAsia="Times New Roman" w:hAnsi="Segoe UI Symbol" w:cs="Segoe UI Symbol"/>
                    <w:color w:val="000000"/>
                    <w:szCs w:val="17"/>
                    <w:lang w:eastAsia="nl-NL" w:bidi="en-US"/>
                  </w:rPr>
                  <w:t>☐</w:t>
                </w:r>
              </w:sdtContent>
            </w:sdt>
            <w:r w:rsidR="006E5F17" w:rsidRPr="00D7411E">
              <w:rPr>
                <w:rFonts w:ascii="Cambria" w:eastAsia="Times New Roman" w:hAnsi="Cambria" w:cstheme="minorHAnsi"/>
                <w:color w:val="000000"/>
                <w:szCs w:val="17"/>
                <w:lang w:eastAsia="nl-NL" w:bidi="en-US"/>
              </w:rPr>
              <w:tab/>
              <w:t>Via mijn leidinggevende/supervisor</w:t>
            </w:r>
          </w:p>
        </w:tc>
        <w:tc>
          <w:tcPr>
            <w:tcW w:w="175" w:type="dxa"/>
            <w:tcBorders>
              <w:right w:val="single" w:sz="4" w:space="0" w:color="auto"/>
            </w:tcBorders>
          </w:tcPr>
          <w:p w14:paraId="2BC95959" w14:textId="77777777" w:rsidR="006E5F17" w:rsidRPr="00D7411E" w:rsidRDefault="006E5F17" w:rsidP="005049B2">
            <w:pPr>
              <w:rPr>
                <w:rFonts w:ascii="Cambria" w:eastAsia="Cambria" w:hAnsi="Cambria" w:cstheme="minorHAnsi"/>
              </w:rPr>
            </w:pPr>
          </w:p>
        </w:tc>
      </w:tr>
      <w:tr w:rsidR="006E5F17" w:rsidRPr="0087132A" w14:paraId="03A35B3E" w14:textId="77777777" w:rsidTr="005049B2">
        <w:trPr>
          <w:jc w:val="center"/>
        </w:trPr>
        <w:tc>
          <w:tcPr>
            <w:tcW w:w="175" w:type="dxa"/>
            <w:tcBorders>
              <w:left w:val="single" w:sz="4" w:space="0" w:color="auto"/>
            </w:tcBorders>
          </w:tcPr>
          <w:p w14:paraId="41D9A4D1" w14:textId="77777777" w:rsidR="006E5F17" w:rsidRPr="00D7411E" w:rsidRDefault="006E5F17" w:rsidP="005049B2">
            <w:pPr>
              <w:rPr>
                <w:rFonts w:ascii="Cambria" w:eastAsia="Cambria" w:hAnsi="Cambria" w:cstheme="minorHAnsi"/>
              </w:rPr>
            </w:pPr>
          </w:p>
        </w:tc>
        <w:tc>
          <w:tcPr>
            <w:tcW w:w="6579" w:type="dxa"/>
            <w:tcMar>
              <w:left w:w="170" w:type="dxa"/>
              <w:right w:w="170" w:type="dxa"/>
            </w:tcMar>
          </w:tcPr>
          <w:p w14:paraId="5594C010" w14:textId="77777777" w:rsidR="006E5F17" w:rsidRPr="00D7411E" w:rsidRDefault="00C86B25" w:rsidP="005049B2">
            <w:pPr>
              <w:widowControl w:val="0"/>
              <w:tabs>
                <w:tab w:val="left" w:pos="502"/>
                <w:tab w:val="left" w:pos="2835"/>
                <w:tab w:val="left" w:pos="5669"/>
                <w:tab w:val="left" w:pos="8504"/>
              </w:tabs>
              <w:autoSpaceDE w:val="0"/>
              <w:autoSpaceDN w:val="0"/>
              <w:adjustRightInd w:val="0"/>
              <w:spacing w:line="170" w:lineRule="atLeast"/>
              <w:ind w:left="502" w:hanging="502"/>
              <w:textAlignment w:val="center"/>
              <w:rPr>
                <w:rFonts w:ascii="Cambria" w:eastAsia="Times New Roman" w:hAnsi="Cambria" w:cstheme="minorHAnsi"/>
                <w:color w:val="000000"/>
                <w:szCs w:val="17"/>
                <w:lang w:eastAsia="nl-NL" w:bidi="en-US"/>
              </w:rPr>
            </w:pPr>
            <w:sdt>
              <w:sdtPr>
                <w:rPr>
                  <w:rFonts w:ascii="Cambria" w:eastAsia="Times New Roman" w:hAnsi="Cambria" w:cstheme="minorHAnsi"/>
                  <w:color w:val="000000"/>
                  <w:szCs w:val="17"/>
                  <w:lang w:eastAsia="nl-NL" w:bidi="en-US"/>
                </w:rPr>
                <w:id w:val="-997496347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E5F17" w:rsidRPr="0087132A">
                  <w:rPr>
                    <w:rFonts w:ascii="Segoe UI Symbol" w:eastAsia="Times New Roman" w:hAnsi="Segoe UI Symbol" w:cs="Segoe UI Symbol"/>
                    <w:color w:val="000000"/>
                    <w:szCs w:val="17"/>
                    <w:lang w:eastAsia="nl-NL" w:bidi="en-US"/>
                  </w:rPr>
                  <w:t>☐</w:t>
                </w:r>
              </w:sdtContent>
            </w:sdt>
            <w:r w:rsidR="006E5F17" w:rsidRPr="00D7411E">
              <w:rPr>
                <w:rFonts w:ascii="Cambria" w:eastAsia="Times New Roman" w:hAnsi="Cambria" w:cstheme="minorHAnsi"/>
                <w:color w:val="000000"/>
                <w:szCs w:val="17"/>
                <w:lang w:eastAsia="nl-NL" w:bidi="en-US"/>
              </w:rPr>
              <w:tab/>
              <w:t xml:space="preserve">Via een collega uit mijn team of vakgebied </w:t>
            </w:r>
          </w:p>
          <w:p w14:paraId="4699135C" w14:textId="77777777" w:rsidR="006E5F17" w:rsidRPr="00D7411E" w:rsidRDefault="00C86B25" w:rsidP="005049B2">
            <w:pPr>
              <w:widowControl w:val="0"/>
              <w:tabs>
                <w:tab w:val="left" w:pos="502"/>
                <w:tab w:val="left" w:pos="2835"/>
                <w:tab w:val="left" w:pos="5669"/>
                <w:tab w:val="left" w:pos="8504"/>
              </w:tabs>
              <w:autoSpaceDE w:val="0"/>
              <w:autoSpaceDN w:val="0"/>
              <w:adjustRightInd w:val="0"/>
              <w:spacing w:line="170" w:lineRule="atLeast"/>
              <w:ind w:left="502" w:hanging="502"/>
              <w:textAlignment w:val="center"/>
              <w:rPr>
                <w:rFonts w:ascii="Cambria" w:eastAsia="Times New Roman" w:hAnsi="Cambria" w:cstheme="minorHAnsi"/>
                <w:color w:val="000000"/>
                <w:szCs w:val="17"/>
                <w:lang w:eastAsia="nl-NL" w:bidi="en-US"/>
              </w:rPr>
            </w:pPr>
            <w:sdt>
              <w:sdtPr>
                <w:rPr>
                  <w:rFonts w:ascii="Cambria" w:eastAsia="Times New Roman" w:hAnsi="Cambria" w:cstheme="minorHAnsi"/>
                  <w:color w:val="000000"/>
                  <w:szCs w:val="17"/>
                  <w:lang w:eastAsia="nl-NL" w:bidi="en-US"/>
                </w:rPr>
                <w:id w:val="1832709974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E5F17" w:rsidRPr="0087132A">
                  <w:rPr>
                    <w:rFonts w:ascii="Segoe UI Symbol" w:eastAsia="Times New Roman" w:hAnsi="Segoe UI Symbol" w:cs="Segoe UI Symbol"/>
                    <w:color w:val="000000"/>
                    <w:szCs w:val="17"/>
                    <w:lang w:eastAsia="nl-NL" w:bidi="en-US"/>
                  </w:rPr>
                  <w:t>☐</w:t>
                </w:r>
              </w:sdtContent>
            </w:sdt>
            <w:r w:rsidR="006E5F17" w:rsidRPr="00D7411E">
              <w:rPr>
                <w:rFonts w:ascii="Cambria" w:eastAsia="Times New Roman" w:hAnsi="Cambria" w:cstheme="minorHAnsi"/>
                <w:color w:val="000000"/>
                <w:szCs w:val="17"/>
                <w:lang w:eastAsia="nl-NL" w:bidi="en-US"/>
              </w:rPr>
              <w:tab/>
              <w:t>Via een medewerker van Grant Support/</w:t>
            </w:r>
            <w:proofErr w:type="spellStart"/>
            <w:r w:rsidR="006E5F17" w:rsidRPr="00D7411E">
              <w:rPr>
                <w:rFonts w:ascii="Cambria" w:eastAsia="Times New Roman" w:hAnsi="Cambria" w:cstheme="minorHAnsi"/>
                <w:color w:val="000000"/>
                <w:szCs w:val="17"/>
                <w:lang w:eastAsia="nl-NL" w:bidi="en-US"/>
              </w:rPr>
              <w:t>Funding</w:t>
            </w:r>
            <w:proofErr w:type="spellEnd"/>
            <w:r w:rsidR="006E5F17" w:rsidRPr="00D7411E">
              <w:rPr>
                <w:rFonts w:ascii="Cambria" w:eastAsia="Times New Roman" w:hAnsi="Cambria" w:cstheme="minorHAnsi"/>
                <w:color w:val="000000"/>
                <w:szCs w:val="17"/>
                <w:lang w:eastAsia="nl-NL" w:bidi="en-US"/>
              </w:rPr>
              <w:t xml:space="preserve"> office</w:t>
            </w:r>
          </w:p>
        </w:tc>
        <w:tc>
          <w:tcPr>
            <w:tcW w:w="175" w:type="dxa"/>
            <w:tcBorders>
              <w:right w:val="single" w:sz="4" w:space="0" w:color="auto"/>
            </w:tcBorders>
          </w:tcPr>
          <w:p w14:paraId="79887953" w14:textId="77777777" w:rsidR="006E5F17" w:rsidRPr="00D7411E" w:rsidRDefault="006E5F17" w:rsidP="005049B2">
            <w:pPr>
              <w:rPr>
                <w:rFonts w:ascii="Cambria" w:eastAsia="Cambria" w:hAnsi="Cambria" w:cstheme="minorHAnsi"/>
              </w:rPr>
            </w:pPr>
          </w:p>
        </w:tc>
      </w:tr>
      <w:tr w:rsidR="006E5F17" w:rsidRPr="0087132A" w14:paraId="3890182D" w14:textId="77777777" w:rsidTr="005049B2">
        <w:trPr>
          <w:jc w:val="center"/>
        </w:trPr>
        <w:tc>
          <w:tcPr>
            <w:tcW w:w="175" w:type="dxa"/>
            <w:tcBorders>
              <w:left w:val="single" w:sz="4" w:space="0" w:color="auto"/>
            </w:tcBorders>
          </w:tcPr>
          <w:p w14:paraId="2CF01731" w14:textId="77777777" w:rsidR="006E5F17" w:rsidRPr="00D7411E" w:rsidRDefault="006E5F17" w:rsidP="005049B2">
            <w:pPr>
              <w:rPr>
                <w:rFonts w:ascii="Cambria" w:eastAsia="Cambria" w:hAnsi="Cambria" w:cstheme="minorHAnsi"/>
              </w:rPr>
            </w:pPr>
          </w:p>
        </w:tc>
        <w:tc>
          <w:tcPr>
            <w:tcW w:w="6579" w:type="dxa"/>
            <w:tcMar>
              <w:left w:w="170" w:type="dxa"/>
              <w:right w:w="170" w:type="dxa"/>
            </w:tcMar>
          </w:tcPr>
          <w:p w14:paraId="11B67916" w14:textId="77777777" w:rsidR="006E5F17" w:rsidRPr="00D7411E" w:rsidRDefault="00C86B25" w:rsidP="005049B2">
            <w:pPr>
              <w:widowControl w:val="0"/>
              <w:tabs>
                <w:tab w:val="left" w:pos="502"/>
                <w:tab w:val="left" w:pos="2835"/>
                <w:tab w:val="left" w:pos="5669"/>
                <w:tab w:val="left" w:pos="8504"/>
              </w:tabs>
              <w:autoSpaceDE w:val="0"/>
              <w:autoSpaceDN w:val="0"/>
              <w:adjustRightInd w:val="0"/>
              <w:spacing w:line="170" w:lineRule="atLeast"/>
              <w:ind w:left="502" w:hanging="502"/>
              <w:textAlignment w:val="center"/>
              <w:rPr>
                <w:rFonts w:ascii="Cambria" w:eastAsia="Times New Roman" w:hAnsi="Cambria" w:cstheme="minorHAnsi"/>
                <w:color w:val="000000"/>
                <w:szCs w:val="17"/>
                <w:lang w:eastAsia="nl-NL" w:bidi="en-US"/>
              </w:rPr>
            </w:pPr>
            <w:sdt>
              <w:sdtPr>
                <w:rPr>
                  <w:rFonts w:ascii="Cambria" w:eastAsia="Times New Roman" w:hAnsi="Cambria" w:cstheme="minorHAnsi"/>
                  <w:color w:val="000000"/>
                  <w:szCs w:val="17"/>
                  <w:lang w:eastAsia="nl-NL" w:bidi="en-US"/>
                </w:rPr>
                <w:id w:val="-88919292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E5F17" w:rsidRPr="0087132A">
                  <w:rPr>
                    <w:rFonts w:ascii="Segoe UI Symbol" w:eastAsia="Times New Roman" w:hAnsi="Segoe UI Symbol" w:cs="Segoe UI Symbol"/>
                    <w:color w:val="000000"/>
                    <w:szCs w:val="17"/>
                    <w:lang w:eastAsia="nl-NL" w:bidi="en-US"/>
                  </w:rPr>
                  <w:t>☐</w:t>
                </w:r>
              </w:sdtContent>
            </w:sdt>
            <w:r w:rsidR="006E5F17" w:rsidRPr="00D7411E">
              <w:rPr>
                <w:rFonts w:ascii="Cambria" w:eastAsia="Times New Roman" w:hAnsi="Cambria" w:cstheme="minorHAnsi"/>
                <w:color w:val="000000"/>
                <w:szCs w:val="17"/>
                <w:lang w:eastAsia="nl-NL" w:bidi="en-US"/>
              </w:rPr>
              <w:tab/>
              <w:t xml:space="preserve">Anders, denk aan bijv. conferenties, vaktijdschrift, netwerk, organisatie, nl. </w:t>
            </w:r>
            <w:sdt>
              <w:sdtPr>
                <w:rPr>
                  <w:rFonts w:ascii="Cambria" w:eastAsia="Times New Roman" w:hAnsi="Cambria" w:cstheme="minorHAnsi"/>
                  <w:color w:val="000000"/>
                  <w:szCs w:val="17"/>
                  <w:lang w:eastAsia="nl-NL" w:bidi="en-US"/>
                </w:rPr>
                <w:id w:val="747388500"/>
                <w:placeholder>
                  <w:docPart w:val="AC64409A04084929A1BCC6CF3043AB24"/>
                </w:placeholder>
                <w:showingPlcHdr/>
                <w15:appearance w15:val="hidden"/>
                <w:text/>
              </w:sdtPr>
              <w:sdtEndPr/>
              <w:sdtContent>
                <w:r w:rsidR="006E5F17" w:rsidRPr="00D7411E">
                  <w:rPr>
                    <w:rFonts w:ascii="Cambria" w:eastAsia="Times New Roman" w:hAnsi="Cambria" w:cstheme="minorHAnsi"/>
                    <w:color w:val="142C73"/>
                    <w:szCs w:val="17"/>
                    <w:lang w:eastAsia="nl-NL" w:bidi="en-US"/>
                  </w:rPr>
                  <w:t>Vul in</w:t>
                </w:r>
              </w:sdtContent>
            </w:sdt>
          </w:p>
        </w:tc>
        <w:tc>
          <w:tcPr>
            <w:tcW w:w="175" w:type="dxa"/>
            <w:tcBorders>
              <w:right w:val="single" w:sz="4" w:space="0" w:color="auto"/>
            </w:tcBorders>
          </w:tcPr>
          <w:p w14:paraId="20500302" w14:textId="77777777" w:rsidR="006E5F17" w:rsidRPr="00D7411E" w:rsidRDefault="006E5F17" w:rsidP="005049B2">
            <w:pPr>
              <w:rPr>
                <w:rFonts w:ascii="Cambria" w:eastAsia="Cambria" w:hAnsi="Cambria" w:cstheme="minorHAnsi"/>
              </w:rPr>
            </w:pPr>
          </w:p>
        </w:tc>
      </w:tr>
      <w:tr w:rsidR="006E5F17" w:rsidRPr="0087132A" w14:paraId="7DF81BF2" w14:textId="77777777" w:rsidTr="005049B2">
        <w:trPr>
          <w:jc w:val="center"/>
        </w:trPr>
        <w:tc>
          <w:tcPr>
            <w:tcW w:w="175" w:type="dxa"/>
            <w:tcBorders>
              <w:left w:val="single" w:sz="4" w:space="0" w:color="auto"/>
              <w:bottom w:val="single" w:sz="4" w:space="0" w:color="auto"/>
            </w:tcBorders>
          </w:tcPr>
          <w:p w14:paraId="0AFC55E3" w14:textId="77777777" w:rsidR="006E5F17" w:rsidRPr="00D7411E" w:rsidRDefault="006E5F17" w:rsidP="005049B2">
            <w:pPr>
              <w:rPr>
                <w:rFonts w:ascii="Cambria" w:eastAsia="Cambria" w:hAnsi="Cambria" w:cstheme="minorHAnsi"/>
              </w:rPr>
            </w:pPr>
          </w:p>
        </w:tc>
        <w:tc>
          <w:tcPr>
            <w:tcW w:w="6579" w:type="dxa"/>
            <w:tcMar>
              <w:left w:w="170" w:type="dxa"/>
              <w:right w:w="170" w:type="dxa"/>
            </w:tcMar>
          </w:tcPr>
          <w:p w14:paraId="0D778949" w14:textId="77777777" w:rsidR="006E5F17" w:rsidRPr="00D7411E" w:rsidRDefault="006E5F17" w:rsidP="005049B2">
            <w:pPr>
              <w:rPr>
                <w:rFonts w:ascii="Cambria" w:eastAsia="Cambria" w:hAnsi="Cambria" w:cstheme="minorHAnsi"/>
              </w:rPr>
            </w:pPr>
          </w:p>
        </w:tc>
        <w:tc>
          <w:tcPr>
            <w:tcW w:w="175" w:type="dxa"/>
            <w:tcBorders>
              <w:bottom w:val="single" w:sz="4" w:space="0" w:color="auto"/>
              <w:right w:val="single" w:sz="4" w:space="0" w:color="auto"/>
            </w:tcBorders>
          </w:tcPr>
          <w:p w14:paraId="3DDA6241" w14:textId="77777777" w:rsidR="006E5F17" w:rsidRPr="00D7411E" w:rsidRDefault="006E5F17" w:rsidP="005049B2">
            <w:pPr>
              <w:rPr>
                <w:rFonts w:ascii="Cambria" w:eastAsia="Cambria" w:hAnsi="Cambria" w:cstheme="minorHAnsi"/>
              </w:rPr>
            </w:pPr>
          </w:p>
        </w:tc>
      </w:tr>
      <w:bookmarkEnd w:id="0"/>
    </w:tbl>
    <w:p w14:paraId="3A6A85FE" w14:textId="77777777" w:rsidR="001C7943" w:rsidRPr="001477E0" w:rsidRDefault="001C7943" w:rsidP="006B7E81"/>
    <w:sectPr w:rsidR="001C7943" w:rsidRPr="001477E0" w:rsidSect="001A6A0C">
      <w:headerReference w:type="even" r:id="rId14"/>
      <w:headerReference w:type="default" r:id="rId15"/>
      <w:headerReference w:type="first" r:id="rId16"/>
      <w:pgSz w:w="11906" w:h="16838"/>
      <w:pgMar w:top="2098" w:right="454" w:bottom="85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5C438D" w14:textId="77777777" w:rsidR="003B259A" w:rsidRDefault="003B259A" w:rsidP="001A6A0C">
      <w:r>
        <w:separator/>
      </w:r>
    </w:p>
    <w:p w14:paraId="289830A5" w14:textId="77777777" w:rsidR="003B259A" w:rsidRDefault="003B259A"/>
  </w:endnote>
  <w:endnote w:type="continuationSeparator" w:id="0">
    <w:p w14:paraId="15466735" w14:textId="77777777" w:rsidR="003B259A" w:rsidRDefault="003B259A" w:rsidP="001A6A0C">
      <w:r>
        <w:continuationSeparator/>
      </w:r>
    </w:p>
    <w:p w14:paraId="48F213ED" w14:textId="77777777" w:rsidR="003B259A" w:rsidRDefault="003B259A"/>
  </w:endnote>
  <w:endnote w:type="continuationNotice" w:id="1">
    <w:p w14:paraId="72BF934C" w14:textId="77777777" w:rsidR="00D31DBC" w:rsidRDefault="00D31DB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-Bol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 Bold">
    <w:panose1 w:val="02040803050406030204"/>
    <w:charset w:val="00"/>
    <w:family w:val="auto"/>
    <w:pitch w:val="variable"/>
    <w:sig w:usb0="03000000" w:usb1="00000000" w:usb2="00000000" w:usb3="00000000" w:csb0="00000001" w:csb1="00000000"/>
  </w:font>
  <w:font w:name="Cambria Italic">
    <w:panose1 w:val="020405030504060A0204"/>
    <w:charset w:val="00"/>
    <w:family w:val="auto"/>
    <w:pitch w:val="variable"/>
    <w:sig w:usb0="A00002EF" w:usb1="4000004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41E10F" w14:textId="77777777" w:rsidR="003B259A" w:rsidRDefault="003B259A" w:rsidP="001A6A0C">
      <w:r>
        <w:separator/>
      </w:r>
    </w:p>
    <w:p w14:paraId="0263CD00" w14:textId="77777777" w:rsidR="003B259A" w:rsidRDefault="003B259A"/>
  </w:footnote>
  <w:footnote w:type="continuationSeparator" w:id="0">
    <w:p w14:paraId="54872489" w14:textId="77777777" w:rsidR="003B259A" w:rsidRDefault="003B259A" w:rsidP="001A6A0C">
      <w:r>
        <w:continuationSeparator/>
      </w:r>
    </w:p>
    <w:p w14:paraId="5F9178E7" w14:textId="77777777" w:rsidR="003B259A" w:rsidRDefault="003B259A"/>
  </w:footnote>
  <w:footnote w:type="continuationNotice" w:id="1">
    <w:p w14:paraId="4E7872C9" w14:textId="77777777" w:rsidR="00D31DBC" w:rsidRDefault="00D31DB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906234" w14:textId="77777777" w:rsidR="001A6A0C" w:rsidRDefault="001A6A0C">
    <w:pPr>
      <w:pStyle w:val="Header"/>
    </w:pPr>
  </w:p>
  <w:p w14:paraId="7214404D" w14:textId="77777777" w:rsidR="00310794" w:rsidRDefault="00310794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558C7A" w14:textId="1330D70D" w:rsidR="001A6A0C" w:rsidRPr="00F669AE" w:rsidRDefault="001D1E6F" w:rsidP="001A6A0C">
    <w:pPr>
      <w:pStyle w:val="Header"/>
      <w:jc w:val="right"/>
    </w:pPr>
    <w:r>
      <w:t xml:space="preserve"> </w:t>
    </w:r>
    <w:sdt>
      <w:sdtPr>
        <w:id w:val="1854760050"/>
        <w:placeholder>
          <w:docPart w:val="59DF13EE18124476A2B688AACAF44AA2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15:appearance w15:val="hidden"/>
        <w:text/>
      </w:sdtPr>
      <w:sdtEndPr/>
      <w:sdtContent>
        <w:r w:rsidR="00766EC9">
          <w:t>Nominatieformulier Dr. Hendrik Muller Prijs 2025</w:t>
        </w:r>
      </w:sdtContent>
    </w:sdt>
  </w:p>
  <w:p w14:paraId="1EFB0162" w14:textId="77777777" w:rsidR="001A6A0C" w:rsidRPr="001A6A0C" w:rsidRDefault="001A6A0C" w:rsidP="001A6A0C">
    <w:pPr>
      <w:pStyle w:val="Header"/>
      <w:jc w:val="right"/>
    </w:pPr>
    <w:r w:rsidRPr="001A6A0C">
      <w:t xml:space="preserve">Pagina </w:t>
    </w:r>
    <w:r w:rsidRPr="001A6A0C">
      <w:fldChar w:fldCharType="begin"/>
    </w:r>
    <w:r w:rsidRPr="001A6A0C">
      <w:instrText xml:space="preserve"> PAGE </w:instrText>
    </w:r>
    <w:r w:rsidRPr="001A6A0C">
      <w:fldChar w:fldCharType="separate"/>
    </w:r>
    <w:r w:rsidR="00597265">
      <w:rPr>
        <w:noProof/>
      </w:rPr>
      <w:t>2</w:t>
    </w:r>
    <w:r w:rsidRPr="001A6A0C">
      <w:fldChar w:fldCharType="end"/>
    </w:r>
    <w:r w:rsidRPr="001A6A0C">
      <w:t xml:space="preserve"> van </w:t>
    </w:r>
    <w:r w:rsidR="00597265">
      <w:fldChar w:fldCharType="begin"/>
    </w:r>
    <w:r w:rsidR="00597265">
      <w:instrText xml:space="preserve"> NUMPAGES </w:instrText>
    </w:r>
    <w:r w:rsidR="00597265">
      <w:fldChar w:fldCharType="separate"/>
    </w:r>
    <w:r w:rsidR="00597265">
      <w:rPr>
        <w:noProof/>
      </w:rPr>
      <w:t>3</w:t>
    </w:r>
    <w:r w:rsidR="00597265">
      <w:rPr>
        <w:noProof/>
      </w:rPr>
      <w:fldChar w:fldCharType="end"/>
    </w:r>
  </w:p>
  <w:p w14:paraId="1E70D702" w14:textId="77777777" w:rsidR="001A6A0C" w:rsidRDefault="001A6A0C">
    <w:pPr>
      <w:pStyle w:val="Header"/>
    </w:pPr>
    <w:r>
      <w:rPr>
        <w:noProof/>
        <w:lang w:eastAsia="nl-NL"/>
      </w:rPr>
      <w:drawing>
        <wp:anchor distT="0" distB="0" distL="114300" distR="114300" simplePos="0" relativeHeight="251658241" behindDoc="1" locked="0" layoutInCell="1" allowOverlap="1" wp14:anchorId="38DAFAC1" wp14:editId="2233EB6D">
          <wp:simplePos x="0" y="0"/>
          <wp:positionH relativeFrom="page">
            <wp:posOffset>3612515</wp:posOffset>
          </wp:positionH>
          <wp:positionV relativeFrom="page">
            <wp:posOffset>252095</wp:posOffset>
          </wp:positionV>
          <wp:extent cx="331200" cy="324000"/>
          <wp:effectExtent l="0" t="0" r="0" b="0"/>
          <wp:wrapNone/>
          <wp:docPr id="3" name="Afbeelding 3" descr="Afbeelding met tekst, illustratie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fbeelding 3" descr="Afbeelding met tekst, illustratie&#10;&#10;Automatisch gegenereerde beschrijvi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1200" cy="324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9F5295D" w14:textId="77777777" w:rsidR="00310794" w:rsidRDefault="00310794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247A0A" w14:textId="77777777" w:rsidR="001A6A0C" w:rsidRDefault="001A6A0C">
    <w:pPr>
      <w:pStyle w:val="Header"/>
    </w:pPr>
    <w:r>
      <w:rPr>
        <w:noProof/>
        <w:lang w:eastAsia="nl-NL"/>
      </w:rPr>
      <w:drawing>
        <wp:anchor distT="0" distB="0" distL="114300" distR="114300" simplePos="0" relativeHeight="251658240" behindDoc="1" locked="0" layoutInCell="1" allowOverlap="1" wp14:anchorId="4BC116B1" wp14:editId="39ED63E5">
          <wp:simplePos x="0" y="0"/>
          <wp:positionH relativeFrom="page">
            <wp:posOffset>1800225</wp:posOffset>
          </wp:positionH>
          <wp:positionV relativeFrom="page">
            <wp:posOffset>252095</wp:posOffset>
          </wp:positionV>
          <wp:extent cx="3942000" cy="666000"/>
          <wp:effectExtent l="0" t="0" r="1905" b="1270"/>
          <wp:wrapNone/>
          <wp:docPr id="4" name="Afbeelding 4" descr="Afbeelding met tekst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Afbeelding 4" descr="Afbeelding met tekst&#10;&#10;Automatisch gegenereerde beschrijvi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42000" cy="666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7040FF6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FE04F4E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B922CB42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1B4E48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CA0B2E8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BB47AF6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60C82B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2629EE8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B8271D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352C00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51C404B"/>
    <w:multiLevelType w:val="hybridMultilevel"/>
    <w:tmpl w:val="720E1F64"/>
    <w:lvl w:ilvl="0" w:tplc="5C6026F0">
      <w:start w:val="1"/>
      <w:numFmt w:val="bullet"/>
      <w:lvlText w:val="-"/>
      <w:lvlJc w:val="left"/>
      <w:pPr>
        <w:ind w:left="720" w:hanging="360"/>
      </w:pPr>
      <w:rPr>
        <w:rFonts w:ascii="Cambria" w:eastAsia="Calibri" w:hAnsi="Cambria" w:cs="Times New Roman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F90AF5"/>
    <w:multiLevelType w:val="hybridMultilevel"/>
    <w:tmpl w:val="643E18B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DC43BCA"/>
    <w:multiLevelType w:val="hybridMultilevel"/>
    <w:tmpl w:val="FDCAD212"/>
    <w:lvl w:ilvl="0" w:tplc="55AAE1E8">
      <w:numFmt w:val="bullet"/>
      <w:lvlText w:val="-"/>
      <w:lvlJc w:val="left"/>
      <w:pPr>
        <w:ind w:left="720" w:hanging="360"/>
      </w:pPr>
      <w:rPr>
        <w:rFonts w:ascii="Cambria" w:eastAsia="Times New Roman" w:hAnsi="Cambria" w:cs="Cambria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9A09CD"/>
    <w:multiLevelType w:val="multilevel"/>
    <w:tmpl w:val="2124CB1E"/>
    <w:lvl w:ilvl="0">
      <w:start w:val="1"/>
      <w:numFmt w:val="bullet"/>
      <w:pStyle w:val="KNAWOpsomming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spacing w:val="0"/>
      </w:rPr>
    </w:lvl>
    <w:lvl w:ilvl="1">
      <w:start w:val="1"/>
      <w:numFmt w:val="bullet"/>
      <w:pStyle w:val="KNAWSubopsomming"/>
      <w:lvlText w:val="-"/>
      <w:lvlJc w:val="left"/>
      <w:pPr>
        <w:tabs>
          <w:tab w:val="num" w:pos="568"/>
        </w:tabs>
        <w:ind w:left="397" w:hanging="113"/>
      </w:pPr>
      <w:rPr>
        <w:rFonts w:ascii="Arial" w:hAnsi="Arial" w:hint="default"/>
      </w:rPr>
    </w:lvl>
    <w:lvl w:ilvl="2">
      <w:start w:val="1"/>
      <w:numFmt w:val="lowerRoman"/>
      <w:lvlText w:val="%3)"/>
      <w:lvlJc w:val="left"/>
      <w:pPr>
        <w:tabs>
          <w:tab w:val="num" w:pos="852"/>
        </w:tabs>
        <w:ind w:left="852" w:hanging="284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136"/>
        </w:tabs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420"/>
        </w:tabs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1704"/>
        </w:tabs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988"/>
        </w:tabs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272"/>
        </w:tabs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2556"/>
        </w:tabs>
        <w:ind w:left="2556" w:hanging="284"/>
      </w:pPr>
      <w:rPr>
        <w:rFonts w:hint="default"/>
      </w:rPr>
    </w:lvl>
  </w:abstractNum>
  <w:abstractNum w:abstractNumId="14" w15:restartNumberingAfterBreak="0">
    <w:nsid w:val="65263253"/>
    <w:multiLevelType w:val="hybridMultilevel"/>
    <w:tmpl w:val="BEE02ECC"/>
    <w:lvl w:ilvl="0" w:tplc="5C6026F0">
      <w:start w:val="1"/>
      <w:numFmt w:val="bullet"/>
      <w:lvlText w:val="-"/>
      <w:lvlJc w:val="left"/>
      <w:pPr>
        <w:ind w:left="720" w:hanging="360"/>
      </w:pPr>
      <w:rPr>
        <w:rFonts w:ascii="Cambria" w:eastAsia="Calibri" w:hAnsi="Cambria" w:cs="Times New Roman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A0E30CF"/>
    <w:multiLevelType w:val="hybridMultilevel"/>
    <w:tmpl w:val="212ABF6E"/>
    <w:lvl w:ilvl="0" w:tplc="5C6026F0">
      <w:start w:val="1"/>
      <w:numFmt w:val="bullet"/>
      <w:lvlText w:val="-"/>
      <w:lvlJc w:val="left"/>
      <w:pPr>
        <w:ind w:left="720" w:hanging="360"/>
      </w:pPr>
      <w:rPr>
        <w:rFonts w:ascii="Cambria" w:eastAsia="Calibri" w:hAnsi="Cambria" w:cs="Times New Roman" w:hint="default"/>
      </w:rPr>
    </w:lvl>
    <w:lvl w:ilvl="1" w:tplc="69D6CDF2">
      <w:numFmt w:val="bullet"/>
      <w:lvlText w:val="•"/>
      <w:lvlJc w:val="left"/>
      <w:pPr>
        <w:ind w:left="1785" w:hanging="705"/>
      </w:pPr>
      <w:rPr>
        <w:rFonts w:ascii="Cambria" w:eastAsia="Calibri" w:hAnsi="Cambria" w:cs="Times New Roman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41487522">
    <w:abstractNumId w:val="9"/>
  </w:num>
  <w:num w:numId="2" w16cid:durableId="1654069279">
    <w:abstractNumId w:val="7"/>
  </w:num>
  <w:num w:numId="3" w16cid:durableId="1234312933">
    <w:abstractNumId w:val="6"/>
  </w:num>
  <w:num w:numId="4" w16cid:durableId="1047607258">
    <w:abstractNumId w:val="5"/>
  </w:num>
  <w:num w:numId="5" w16cid:durableId="842084672">
    <w:abstractNumId w:val="4"/>
  </w:num>
  <w:num w:numId="6" w16cid:durableId="1653556496">
    <w:abstractNumId w:val="8"/>
  </w:num>
  <w:num w:numId="7" w16cid:durableId="750006904">
    <w:abstractNumId w:val="3"/>
  </w:num>
  <w:num w:numId="8" w16cid:durableId="871379300">
    <w:abstractNumId w:val="2"/>
  </w:num>
  <w:num w:numId="9" w16cid:durableId="357046073">
    <w:abstractNumId w:val="1"/>
  </w:num>
  <w:num w:numId="10" w16cid:durableId="207955251">
    <w:abstractNumId w:val="0"/>
  </w:num>
  <w:num w:numId="11" w16cid:durableId="468867525">
    <w:abstractNumId w:val="11"/>
  </w:num>
  <w:num w:numId="12" w16cid:durableId="185410240">
    <w:abstractNumId w:val="12"/>
  </w:num>
  <w:num w:numId="13" w16cid:durableId="423188186">
    <w:abstractNumId w:val="14"/>
  </w:num>
  <w:num w:numId="14" w16cid:durableId="1860968720">
    <w:abstractNumId w:val="10"/>
  </w:num>
  <w:num w:numId="15" w16cid:durableId="2077897313">
    <w:abstractNumId w:val="15"/>
  </w:num>
  <w:num w:numId="16" w16cid:durableId="72575731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536E"/>
    <w:rsid w:val="00046862"/>
    <w:rsid w:val="00046B82"/>
    <w:rsid w:val="000B34E3"/>
    <w:rsid w:val="000B6B6A"/>
    <w:rsid w:val="000C7AEC"/>
    <w:rsid w:val="00102F27"/>
    <w:rsid w:val="0010720A"/>
    <w:rsid w:val="00116DB3"/>
    <w:rsid w:val="001477E0"/>
    <w:rsid w:val="00157D5A"/>
    <w:rsid w:val="00162A58"/>
    <w:rsid w:val="001A6A0C"/>
    <w:rsid w:val="001A6FCE"/>
    <w:rsid w:val="001B5BBD"/>
    <w:rsid w:val="001C7943"/>
    <w:rsid w:val="001D1E6F"/>
    <w:rsid w:val="001F0B74"/>
    <w:rsid w:val="001F536E"/>
    <w:rsid w:val="001F5795"/>
    <w:rsid w:val="002013E9"/>
    <w:rsid w:val="002250E2"/>
    <w:rsid w:val="00234A21"/>
    <w:rsid w:val="002435BA"/>
    <w:rsid w:val="00246071"/>
    <w:rsid w:val="00262503"/>
    <w:rsid w:val="002801B8"/>
    <w:rsid w:val="002B15FF"/>
    <w:rsid w:val="002B3357"/>
    <w:rsid w:val="002C6D21"/>
    <w:rsid w:val="002E7899"/>
    <w:rsid w:val="00310794"/>
    <w:rsid w:val="00310859"/>
    <w:rsid w:val="00310C06"/>
    <w:rsid w:val="00367874"/>
    <w:rsid w:val="00385C0F"/>
    <w:rsid w:val="003936E4"/>
    <w:rsid w:val="003A66E5"/>
    <w:rsid w:val="003B259A"/>
    <w:rsid w:val="003C71A5"/>
    <w:rsid w:val="004062DF"/>
    <w:rsid w:val="00436AE2"/>
    <w:rsid w:val="00460B58"/>
    <w:rsid w:val="00482BC1"/>
    <w:rsid w:val="004C525C"/>
    <w:rsid w:val="004E2909"/>
    <w:rsid w:val="00544839"/>
    <w:rsid w:val="0058194A"/>
    <w:rsid w:val="00597265"/>
    <w:rsid w:val="005E30E8"/>
    <w:rsid w:val="005F7397"/>
    <w:rsid w:val="00601DD5"/>
    <w:rsid w:val="006261AB"/>
    <w:rsid w:val="00630307"/>
    <w:rsid w:val="00646240"/>
    <w:rsid w:val="0068020B"/>
    <w:rsid w:val="00684E5F"/>
    <w:rsid w:val="00692158"/>
    <w:rsid w:val="006A3CAB"/>
    <w:rsid w:val="006B7E81"/>
    <w:rsid w:val="006C4731"/>
    <w:rsid w:val="006D22A0"/>
    <w:rsid w:val="006E5F17"/>
    <w:rsid w:val="00710BD2"/>
    <w:rsid w:val="00737E17"/>
    <w:rsid w:val="00766EC9"/>
    <w:rsid w:val="0077101B"/>
    <w:rsid w:val="00784CA3"/>
    <w:rsid w:val="0079618D"/>
    <w:rsid w:val="007A2680"/>
    <w:rsid w:val="007B31EC"/>
    <w:rsid w:val="007D2317"/>
    <w:rsid w:val="007E2895"/>
    <w:rsid w:val="00816982"/>
    <w:rsid w:val="00821C4B"/>
    <w:rsid w:val="00836A1B"/>
    <w:rsid w:val="00841D7B"/>
    <w:rsid w:val="008F1D70"/>
    <w:rsid w:val="009341B2"/>
    <w:rsid w:val="009962D7"/>
    <w:rsid w:val="009D58FE"/>
    <w:rsid w:val="009D792C"/>
    <w:rsid w:val="00A02DD4"/>
    <w:rsid w:val="00A070C9"/>
    <w:rsid w:val="00A379EF"/>
    <w:rsid w:val="00A6371F"/>
    <w:rsid w:val="00A966FB"/>
    <w:rsid w:val="00AB521F"/>
    <w:rsid w:val="00AD585D"/>
    <w:rsid w:val="00B03419"/>
    <w:rsid w:val="00B16958"/>
    <w:rsid w:val="00B20468"/>
    <w:rsid w:val="00B33424"/>
    <w:rsid w:val="00B93A4E"/>
    <w:rsid w:val="00BE6870"/>
    <w:rsid w:val="00C0530E"/>
    <w:rsid w:val="00C408F5"/>
    <w:rsid w:val="00C54176"/>
    <w:rsid w:val="00C571CD"/>
    <w:rsid w:val="00C723AE"/>
    <w:rsid w:val="00C73D2B"/>
    <w:rsid w:val="00C86B25"/>
    <w:rsid w:val="00CB007D"/>
    <w:rsid w:val="00CD1C10"/>
    <w:rsid w:val="00CD62D3"/>
    <w:rsid w:val="00CE402F"/>
    <w:rsid w:val="00D04D88"/>
    <w:rsid w:val="00D31813"/>
    <w:rsid w:val="00D31DBC"/>
    <w:rsid w:val="00D614AF"/>
    <w:rsid w:val="00D81362"/>
    <w:rsid w:val="00E243C3"/>
    <w:rsid w:val="00E5241A"/>
    <w:rsid w:val="00EA0A09"/>
    <w:rsid w:val="00F669AE"/>
    <w:rsid w:val="00F82467"/>
    <w:rsid w:val="00FD0122"/>
    <w:rsid w:val="07E741B3"/>
    <w:rsid w:val="080E9F7C"/>
    <w:rsid w:val="28072C1B"/>
    <w:rsid w:val="45382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94F727F"/>
  <w15:chartTrackingRefBased/>
  <w15:docId w15:val="{2F00AB7F-F413-4609-B1F9-B19C7EB7E7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l-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1477E0"/>
  </w:style>
  <w:style w:type="paragraph" w:styleId="Heading1">
    <w:name w:val="heading 1"/>
    <w:basedOn w:val="Normal"/>
    <w:next w:val="Normal"/>
    <w:link w:val="Heading1Char"/>
    <w:uiPriority w:val="9"/>
    <w:rsid w:val="0036787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rsid w:val="0036787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rsid w:val="0036787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rsid w:val="0036787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rsid w:val="00367874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rsid w:val="00367874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A2680"/>
    <w:pPr>
      <w:tabs>
        <w:tab w:val="center" w:pos="4536"/>
        <w:tab w:val="right" w:pos="9072"/>
      </w:tabs>
    </w:pPr>
    <w:rPr>
      <w:rFonts w:asciiTheme="majorHAnsi" w:hAnsiTheme="majorHAnsi"/>
    </w:rPr>
  </w:style>
  <w:style w:type="character" w:customStyle="1" w:styleId="HeaderChar">
    <w:name w:val="Header Char"/>
    <w:basedOn w:val="DefaultParagraphFont"/>
    <w:link w:val="Header"/>
    <w:uiPriority w:val="99"/>
    <w:rsid w:val="007A2680"/>
    <w:rPr>
      <w:rFonts w:asciiTheme="majorHAnsi" w:hAnsiTheme="majorHAnsi"/>
    </w:rPr>
  </w:style>
  <w:style w:type="paragraph" w:styleId="Footer">
    <w:name w:val="footer"/>
    <w:basedOn w:val="Normal"/>
    <w:link w:val="FooterChar"/>
    <w:uiPriority w:val="99"/>
    <w:unhideWhenUsed/>
    <w:rsid w:val="001A6A0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A6A0C"/>
  </w:style>
  <w:style w:type="character" w:styleId="PlaceholderText">
    <w:name w:val="Placeholder Text"/>
    <w:basedOn w:val="DefaultParagraphFont"/>
    <w:uiPriority w:val="99"/>
    <w:rsid w:val="0068020B"/>
    <w:rPr>
      <w:color w:val="142C73"/>
    </w:rPr>
  </w:style>
  <w:style w:type="paragraph" w:customStyle="1" w:styleId="Inleidingkop">
    <w:name w:val="_Inleiding kop"/>
    <w:basedOn w:val="Normal"/>
    <w:link w:val="InleidingkopChar"/>
    <w:qFormat/>
    <w:rsid w:val="00C73D2B"/>
    <w:pPr>
      <w:widowControl w:val="0"/>
      <w:tabs>
        <w:tab w:val="left" w:pos="2835"/>
        <w:tab w:val="left" w:pos="5669"/>
        <w:tab w:val="left" w:pos="8504"/>
      </w:tabs>
      <w:autoSpaceDE w:val="0"/>
      <w:autoSpaceDN w:val="0"/>
      <w:adjustRightInd w:val="0"/>
      <w:spacing w:line="170" w:lineRule="atLeast"/>
      <w:textAlignment w:val="center"/>
    </w:pPr>
    <w:rPr>
      <w:rFonts w:asciiTheme="majorHAnsi" w:eastAsia="Times New Roman" w:hAnsiTheme="majorHAnsi" w:cs="Cambria-Bold"/>
      <w:b/>
      <w:bCs/>
      <w:color w:val="000000"/>
      <w:szCs w:val="17"/>
      <w:lang w:val="en-US" w:eastAsia="nl-NL" w:bidi="en-US"/>
    </w:rPr>
  </w:style>
  <w:style w:type="paragraph" w:customStyle="1" w:styleId="Rubrieksnaam">
    <w:name w:val="_Rubrieksnaam"/>
    <w:basedOn w:val="Formuliernaam"/>
    <w:qFormat/>
    <w:rsid w:val="00D81362"/>
    <w:pPr>
      <w:keepNext/>
      <w:spacing w:before="120" w:after="60"/>
    </w:pPr>
    <w:rPr>
      <w:sz w:val="24"/>
    </w:rPr>
  </w:style>
  <w:style w:type="paragraph" w:customStyle="1" w:styleId="Formuliernaam">
    <w:name w:val="Formuliernaam"/>
    <w:basedOn w:val="Normal"/>
    <w:rsid w:val="00C73D2B"/>
    <w:pPr>
      <w:widowControl w:val="0"/>
      <w:tabs>
        <w:tab w:val="left" w:pos="227"/>
        <w:tab w:val="left" w:pos="1077"/>
        <w:tab w:val="left" w:pos="2155"/>
        <w:tab w:val="left" w:pos="3232"/>
        <w:tab w:val="left" w:pos="4309"/>
        <w:tab w:val="right" w:pos="5387"/>
        <w:tab w:val="left" w:pos="5613"/>
        <w:tab w:val="right" w:pos="6691"/>
      </w:tabs>
      <w:spacing w:line="390" w:lineRule="atLeast"/>
    </w:pPr>
    <w:rPr>
      <w:rFonts w:ascii="Cambria Bold" w:eastAsia="Times New Roman" w:hAnsi="Cambria Bold" w:cs="Times New Roman"/>
      <w:caps/>
      <w:sz w:val="32"/>
      <w:lang w:eastAsia="nl-NL"/>
    </w:rPr>
  </w:style>
  <w:style w:type="paragraph" w:customStyle="1" w:styleId="Inleidingtekst">
    <w:name w:val="_Inleiding tekst"/>
    <w:basedOn w:val="Normal"/>
    <w:link w:val="InleidingtekstChar"/>
    <w:qFormat/>
    <w:rsid w:val="00C73D2B"/>
    <w:pPr>
      <w:widowControl w:val="0"/>
      <w:tabs>
        <w:tab w:val="left" w:pos="2835"/>
        <w:tab w:val="left" w:pos="5669"/>
        <w:tab w:val="left" w:pos="8504"/>
      </w:tabs>
      <w:autoSpaceDE w:val="0"/>
      <w:autoSpaceDN w:val="0"/>
      <w:adjustRightInd w:val="0"/>
      <w:spacing w:line="170" w:lineRule="atLeast"/>
      <w:textAlignment w:val="center"/>
    </w:pPr>
    <w:rPr>
      <w:rFonts w:asciiTheme="majorHAnsi" w:eastAsia="Times New Roman" w:hAnsiTheme="majorHAnsi" w:cs="Cambria"/>
      <w:color w:val="000000"/>
      <w:szCs w:val="17"/>
      <w:lang w:val="en-US" w:eastAsia="nl-NL" w:bidi="en-US"/>
    </w:rPr>
  </w:style>
  <w:style w:type="character" w:customStyle="1" w:styleId="InleidingkopChar">
    <w:name w:val="_Inleiding kop Char"/>
    <w:basedOn w:val="DefaultParagraphFont"/>
    <w:link w:val="Inleidingkop"/>
    <w:rsid w:val="00C73D2B"/>
    <w:rPr>
      <w:rFonts w:asciiTheme="majorHAnsi" w:eastAsia="Times New Roman" w:hAnsiTheme="majorHAnsi" w:cs="Cambria-Bold"/>
      <w:b/>
      <w:bCs/>
      <w:color w:val="000000"/>
      <w:szCs w:val="17"/>
      <w:lang w:val="en-US" w:eastAsia="nl-NL" w:bidi="en-US"/>
    </w:rPr>
  </w:style>
  <w:style w:type="character" w:customStyle="1" w:styleId="InleidingtekstChar">
    <w:name w:val="_Inleiding tekst Char"/>
    <w:basedOn w:val="DefaultParagraphFont"/>
    <w:link w:val="Inleidingtekst"/>
    <w:rsid w:val="00C73D2B"/>
    <w:rPr>
      <w:rFonts w:asciiTheme="majorHAnsi" w:eastAsia="Times New Roman" w:hAnsiTheme="majorHAnsi" w:cs="Cambria"/>
      <w:color w:val="000000"/>
      <w:szCs w:val="17"/>
      <w:lang w:val="en-US" w:eastAsia="nl-NL" w:bidi="en-US"/>
    </w:rPr>
  </w:style>
  <w:style w:type="paragraph" w:customStyle="1" w:styleId="TekstInvullen">
    <w:name w:val="_TekstInvullen"/>
    <w:basedOn w:val="Normal"/>
    <w:qFormat/>
    <w:rsid w:val="00821C4B"/>
    <w:pPr>
      <w:widowControl w:val="0"/>
      <w:tabs>
        <w:tab w:val="left" w:pos="2835"/>
        <w:tab w:val="left" w:pos="5669"/>
        <w:tab w:val="left" w:pos="8504"/>
      </w:tabs>
      <w:autoSpaceDE w:val="0"/>
      <w:autoSpaceDN w:val="0"/>
      <w:adjustRightInd w:val="0"/>
      <w:textAlignment w:val="center"/>
    </w:pPr>
    <w:rPr>
      <w:rFonts w:eastAsia="Times New Roman" w:cs="Cambria"/>
      <w:szCs w:val="17"/>
      <w:lang w:val="en-US" w:eastAsia="nl-NL" w:bidi="en-US"/>
    </w:rPr>
  </w:style>
  <w:style w:type="paragraph" w:customStyle="1" w:styleId="Vraagtekst">
    <w:name w:val="_Vraagtekst"/>
    <w:qFormat/>
    <w:rsid w:val="0068020B"/>
    <w:rPr>
      <w:rFonts w:asciiTheme="majorHAnsi" w:eastAsia="Times New Roman" w:hAnsiTheme="majorHAnsi" w:cs="Cambria"/>
      <w:color w:val="000000"/>
      <w:szCs w:val="17"/>
      <w:lang w:eastAsia="nl-NL" w:bidi="en-US"/>
    </w:rPr>
  </w:style>
  <w:style w:type="paragraph" w:customStyle="1" w:styleId="InstructieBijVraag">
    <w:name w:val="_InstructieBijVraag"/>
    <w:basedOn w:val="Normal"/>
    <w:qFormat/>
    <w:rsid w:val="00C73D2B"/>
    <w:pPr>
      <w:widowControl w:val="0"/>
      <w:tabs>
        <w:tab w:val="left" w:pos="2835"/>
        <w:tab w:val="left" w:pos="5669"/>
        <w:tab w:val="left" w:pos="8504"/>
      </w:tabs>
      <w:autoSpaceDE w:val="0"/>
      <w:autoSpaceDN w:val="0"/>
      <w:adjustRightInd w:val="0"/>
      <w:spacing w:after="60" w:line="170" w:lineRule="atLeast"/>
      <w:textAlignment w:val="center"/>
    </w:pPr>
    <w:rPr>
      <w:rFonts w:ascii="Cambria Italic" w:eastAsia="Times New Roman" w:hAnsi="Cambria Italic" w:cs="Cambria"/>
      <w:color w:val="000000"/>
      <w:szCs w:val="17"/>
      <w:lang w:eastAsia="nl-NL" w:bidi="en-US"/>
    </w:rPr>
  </w:style>
  <w:style w:type="table" w:styleId="TableGrid">
    <w:name w:val="Table Grid"/>
    <w:basedOn w:val="TableNormal"/>
    <w:uiPriority w:val="39"/>
    <w:rsid w:val="00C73D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KNAWtabel">
    <w:name w:val="KNAW_tabel"/>
    <w:basedOn w:val="TableNormal"/>
    <w:uiPriority w:val="99"/>
    <w:rsid w:val="00784CA3"/>
    <w:pPr>
      <w:ind w:right="284"/>
    </w:pPr>
    <w:tblPr>
      <w:tblCellMar>
        <w:top w:w="57" w:type="dxa"/>
        <w:left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CD1C10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D1C10"/>
    <w:rPr>
      <w:color w:val="605E5C"/>
      <w:shd w:val="clear" w:color="auto" w:fill="E1DFDD"/>
    </w:rPr>
  </w:style>
  <w:style w:type="paragraph" w:customStyle="1" w:styleId="VraagtekstBijlage">
    <w:name w:val="_VraagtekstBijlage"/>
    <w:basedOn w:val="Vraagtekst"/>
    <w:qFormat/>
    <w:rsid w:val="00CD1C10"/>
    <w:rPr>
      <w:b/>
      <w:caps/>
    </w:rPr>
  </w:style>
  <w:style w:type="paragraph" w:customStyle="1" w:styleId="AankruisVraag">
    <w:name w:val="_AankruisVraag"/>
    <w:basedOn w:val="Inleidingtekst"/>
    <w:qFormat/>
    <w:rsid w:val="00CD1C10"/>
    <w:pPr>
      <w:tabs>
        <w:tab w:val="left" w:pos="502"/>
      </w:tabs>
      <w:ind w:left="502" w:hanging="502"/>
    </w:p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367874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367874"/>
    <w:rPr>
      <w:color w:val="142C73"/>
    </w:rPr>
  </w:style>
  <w:style w:type="paragraph" w:styleId="EnvelopeAddress">
    <w:name w:val="envelope address"/>
    <w:basedOn w:val="Normal"/>
    <w:uiPriority w:val="99"/>
    <w:semiHidden/>
    <w:unhideWhenUsed/>
    <w:rsid w:val="00367874"/>
    <w:pPr>
      <w:framePr w:w="7920" w:h="1980" w:hRule="exact" w:hSpace="141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Closing">
    <w:name w:val="Closing"/>
    <w:basedOn w:val="Normal"/>
    <w:link w:val="ClosingChar"/>
    <w:uiPriority w:val="99"/>
    <w:semiHidden/>
    <w:unhideWhenUsed/>
    <w:rsid w:val="00367874"/>
    <w:pPr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367874"/>
    <w:rPr>
      <w:color w:val="142C73"/>
    </w:rPr>
  </w:style>
  <w:style w:type="paragraph" w:styleId="EnvelopeReturn">
    <w:name w:val="envelope return"/>
    <w:basedOn w:val="Normal"/>
    <w:uiPriority w:val="99"/>
    <w:semiHidden/>
    <w:unhideWhenUsed/>
    <w:rsid w:val="00367874"/>
    <w:rPr>
      <w:rFonts w:asciiTheme="majorHAnsi" w:eastAsiaTheme="majorEastAsia" w:hAnsiTheme="majorHAnsi" w:cstheme="majorBid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6787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7874"/>
    <w:rPr>
      <w:rFonts w:ascii="Segoe UI" w:hAnsi="Segoe UI" w:cs="Segoe UI"/>
      <w:color w:val="142C73"/>
      <w:sz w:val="18"/>
      <w:szCs w:val="18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36787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367874"/>
    <w:rPr>
      <w:rFonts w:asciiTheme="majorHAnsi" w:eastAsiaTheme="majorEastAsia" w:hAnsiTheme="majorHAnsi" w:cstheme="majorBidi"/>
      <w:color w:val="142C73"/>
      <w:sz w:val="24"/>
      <w:szCs w:val="24"/>
      <w:shd w:val="pct20" w:color="auto" w:fill="auto"/>
    </w:rPr>
  </w:style>
  <w:style w:type="paragraph" w:styleId="Bibliography">
    <w:name w:val="Bibliography"/>
    <w:basedOn w:val="Normal"/>
    <w:next w:val="Normal"/>
    <w:uiPriority w:val="37"/>
    <w:semiHidden/>
    <w:unhideWhenUsed/>
    <w:rsid w:val="00367874"/>
  </w:style>
  <w:style w:type="paragraph" w:styleId="Caption">
    <w:name w:val="caption"/>
    <w:basedOn w:val="Normal"/>
    <w:next w:val="Normal"/>
    <w:uiPriority w:val="35"/>
    <w:semiHidden/>
    <w:unhideWhenUsed/>
    <w:rsid w:val="00367874"/>
    <w:pPr>
      <w:spacing w:after="200"/>
    </w:pPr>
    <w:rPr>
      <w:i/>
      <w:iCs/>
      <w:color w:val="44546A" w:themeColor="text2"/>
      <w:sz w:val="18"/>
      <w:szCs w:val="18"/>
    </w:rPr>
  </w:style>
  <w:style w:type="paragraph" w:styleId="BlockText">
    <w:name w:val="Block Text"/>
    <w:basedOn w:val="Normal"/>
    <w:uiPriority w:val="99"/>
    <w:semiHidden/>
    <w:unhideWhenUsed/>
    <w:rsid w:val="00367874"/>
    <w:pPr>
      <w:pBdr>
        <w:top w:val="single" w:sz="2" w:space="10" w:color="4472C4" w:themeColor="accent1"/>
        <w:left w:val="single" w:sz="2" w:space="10" w:color="4472C4" w:themeColor="accent1"/>
        <w:bottom w:val="single" w:sz="2" w:space="10" w:color="4472C4" w:themeColor="accent1"/>
        <w:right w:val="single" w:sz="2" w:space="10" w:color="4472C4" w:themeColor="accent1"/>
      </w:pBdr>
      <w:ind w:left="1152" w:right="1152"/>
    </w:pPr>
    <w:rPr>
      <w:rFonts w:eastAsiaTheme="minorEastAsia"/>
      <w:i/>
      <w:iCs/>
      <w:color w:val="4472C4" w:themeColor="accent1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367874"/>
    <w:pPr>
      <w:ind w:left="200" w:hanging="200"/>
    </w:pPr>
  </w:style>
  <w:style w:type="paragraph" w:styleId="Quote">
    <w:name w:val="Quote"/>
    <w:basedOn w:val="Normal"/>
    <w:next w:val="Normal"/>
    <w:link w:val="QuoteChar"/>
    <w:uiPriority w:val="29"/>
    <w:rsid w:val="00367874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67874"/>
    <w:rPr>
      <w:i/>
      <w:iCs/>
      <w:color w:val="404040" w:themeColor="text1" w:themeTint="BF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367874"/>
  </w:style>
  <w:style w:type="character" w:customStyle="1" w:styleId="DateChar">
    <w:name w:val="Date Char"/>
    <w:basedOn w:val="DefaultParagraphFont"/>
    <w:link w:val="Date"/>
    <w:uiPriority w:val="99"/>
    <w:semiHidden/>
    <w:rsid w:val="00367874"/>
    <w:rPr>
      <w:color w:val="142C73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367874"/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67874"/>
    <w:rPr>
      <w:rFonts w:ascii="Segoe UI" w:hAnsi="Segoe UI" w:cs="Segoe UI"/>
      <w:color w:val="142C73"/>
      <w:sz w:val="16"/>
      <w:szCs w:val="16"/>
    </w:rPr>
  </w:style>
  <w:style w:type="paragraph" w:styleId="IntenseQuote">
    <w:name w:val="Intense Quote"/>
    <w:basedOn w:val="Normal"/>
    <w:next w:val="Normal"/>
    <w:link w:val="IntenseQuoteChar"/>
    <w:uiPriority w:val="30"/>
    <w:rsid w:val="00367874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67874"/>
    <w:rPr>
      <w:i/>
      <w:iCs/>
      <w:color w:val="4472C4" w:themeColor="accent1"/>
    </w:rPr>
  </w:style>
  <w:style w:type="character" w:styleId="EndnoteReference">
    <w:name w:val="endnote reference"/>
    <w:basedOn w:val="DefaultParagraphFont"/>
    <w:uiPriority w:val="99"/>
    <w:semiHidden/>
    <w:unhideWhenUsed/>
    <w:rsid w:val="00367874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67874"/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67874"/>
    <w:rPr>
      <w:color w:val="142C73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367874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367874"/>
    <w:rPr>
      <w:color w:val="142C73"/>
    </w:rPr>
  </w:style>
  <w:style w:type="paragraph" w:styleId="NoSpacing">
    <w:name w:val="No Spacing"/>
    <w:uiPriority w:val="1"/>
    <w:rsid w:val="00367874"/>
    <w:rPr>
      <w:color w:val="142C73"/>
    </w:rPr>
  </w:style>
  <w:style w:type="character" w:styleId="FollowedHyperlink">
    <w:name w:val="FollowedHyperlink"/>
    <w:basedOn w:val="DefaultParagraphFont"/>
    <w:uiPriority w:val="99"/>
    <w:semiHidden/>
    <w:unhideWhenUsed/>
    <w:rsid w:val="00367874"/>
    <w:rPr>
      <w:color w:val="954F72" w:themeColor="followedHyperlink"/>
      <w:u w:val="single"/>
    </w:rPr>
  </w:style>
  <w:style w:type="paragraph" w:styleId="Signature">
    <w:name w:val="Signature"/>
    <w:basedOn w:val="Normal"/>
    <w:link w:val="SignatureChar"/>
    <w:uiPriority w:val="99"/>
    <w:semiHidden/>
    <w:unhideWhenUsed/>
    <w:rsid w:val="00367874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367874"/>
    <w:rPr>
      <w:color w:val="142C73"/>
    </w:rPr>
  </w:style>
  <w:style w:type="character" w:customStyle="1" w:styleId="Hashtag1">
    <w:name w:val="Hashtag1"/>
    <w:basedOn w:val="DefaultParagraphFont"/>
    <w:uiPriority w:val="99"/>
    <w:semiHidden/>
    <w:unhideWhenUsed/>
    <w:rsid w:val="00367874"/>
    <w:rPr>
      <w:color w:val="2B579A"/>
      <w:shd w:val="clear" w:color="auto" w:fill="E1DFDD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67874"/>
    <w:rPr>
      <w:rFonts w:ascii="Consolas" w:hAnsi="Consola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67874"/>
    <w:rPr>
      <w:rFonts w:ascii="Consolas" w:hAnsi="Consolas"/>
      <w:color w:val="142C73"/>
    </w:rPr>
  </w:style>
  <w:style w:type="character" w:styleId="HTMLCode">
    <w:name w:val="HTML Code"/>
    <w:basedOn w:val="DefaultParagraphFont"/>
    <w:uiPriority w:val="99"/>
    <w:semiHidden/>
    <w:unhideWhenUsed/>
    <w:rsid w:val="00367874"/>
    <w:rPr>
      <w:rFonts w:ascii="Consolas" w:hAnsi="Consolas"/>
      <w:sz w:val="20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367874"/>
    <w:rPr>
      <w:i/>
      <w:iCs/>
    </w:rPr>
  </w:style>
  <w:style w:type="character" w:styleId="HTMLVariable">
    <w:name w:val="HTML Variable"/>
    <w:basedOn w:val="DefaultParagraphFont"/>
    <w:uiPriority w:val="99"/>
    <w:semiHidden/>
    <w:unhideWhenUsed/>
    <w:rsid w:val="00367874"/>
    <w:rPr>
      <w:i/>
      <w:iCs/>
    </w:rPr>
  </w:style>
  <w:style w:type="character" w:styleId="HTMLAcronym">
    <w:name w:val="HTML Acronym"/>
    <w:basedOn w:val="DefaultParagraphFont"/>
    <w:uiPriority w:val="99"/>
    <w:semiHidden/>
    <w:unhideWhenUsed/>
    <w:rsid w:val="00367874"/>
  </w:style>
  <w:style w:type="paragraph" w:styleId="HTMLAddress">
    <w:name w:val="HTML Address"/>
    <w:basedOn w:val="Normal"/>
    <w:link w:val="HTMLAddressChar"/>
    <w:uiPriority w:val="99"/>
    <w:semiHidden/>
    <w:unhideWhenUsed/>
    <w:rsid w:val="00367874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367874"/>
    <w:rPr>
      <w:i/>
      <w:iCs/>
      <w:color w:val="142C73"/>
    </w:rPr>
  </w:style>
  <w:style w:type="character" w:styleId="HTMLCite">
    <w:name w:val="HTML Cite"/>
    <w:basedOn w:val="DefaultParagraphFont"/>
    <w:uiPriority w:val="99"/>
    <w:semiHidden/>
    <w:unhideWhenUsed/>
    <w:rsid w:val="00367874"/>
    <w:rPr>
      <w:i/>
      <w:iCs/>
    </w:rPr>
  </w:style>
  <w:style w:type="character" w:styleId="HTMLTypewriter">
    <w:name w:val="HTML Typewriter"/>
    <w:basedOn w:val="DefaultParagraphFont"/>
    <w:uiPriority w:val="99"/>
    <w:semiHidden/>
    <w:unhideWhenUsed/>
    <w:rsid w:val="00367874"/>
    <w:rPr>
      <w:rFonts w:ascii="Consolas" w:hAnsi="Consolas"/>
      <w:sz w:val="20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367874"/>
    <w:rPr>
      <w:rFonts w:ascii="Consolas" w:hAnsi="Consolas"/>
      <w:sz w:val="20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367874"/>
    <w:rPr>
      <w:rFonts w:ascii="Consolas" w:hAnsi="Consolas"/>
      <w:sz w:val="24"/>
      <w:szCs w:val="24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367874"/>
    <w:pPr>
      <w:ind w:left="200" w:hanging="20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367874"/>
    <w:pPr>
      <w:ind w:left="400" w:hanging="20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367874"/>
    <w:pPr>
      <w:ind w:left="600" w:hanging="20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367874"/>
    <w:pPr>
      <w:ind w:left="800" w:hanging="20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367874"/>
    <w:pPr>
      <w:ind w:left="1000" w:hanging="20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367874"/>
    <w:pPr>
      <w:ind w:left="1200" w:hanging="20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367874"/>
    <w:pPr>
      <w:ind w:left="1400" w:hanging="20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367874"/>
    <w:pPr>
      <w:ind w:left="1600" w:hanging="20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367874"/>
    <w:pPr>
      <w:ind w:left="1800" w:hanging="20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367874"/>
    <w:rPr>
      <w:rFonts w:asciiTheme="majorHAnsi" w:eastAsiaTheme="majorEastAsia" w:hAnsiTheme="majorHAnsi" w:cstheme="majorBidi"/>
      <w:b/>
      <w:bCs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367874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367874"/>
    <w:pPr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367874"/>
    <w:pPr>
      <w:spacing w:after="100"/>
      <w:ind w:left="40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367874"/>
    <w:pPr>
      <w:spacing w:after="100"/>
      <w:ind w:left="60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367874"/>
    <w:pPr>
      <w:spacing w:after="100"/>
      <w:ind w:left="80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367874"/>
    <w:pPr>
      <w:spacing w:after="100"/>
      <w:ind w:left="10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367874"/>
    <w:pPr>
      <w:spacing w:after="100"/>
      <w:ind w:left="120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367874"/>
    <w:pPr>
      <w:spacing w:after="100"/>
      <w:ind w:left="140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367874"/>
    <w:pPr>
      <w:spacing w:after="100"/>
      <w:ind w:left="1600"/>
    </w:pPr>
  </w:style>
  <w:style w:type="character" w:styleId="IntenseEmphasis">
    <w:name w:val="Intense Emphasis"/>
    <w:basedOn w:val="DefaultParagraphFont"/>
    <w:uiPriority w:val="21"/>
    <w:rsid w:val="00367874"/>
    <w:rPr>
      <w:i/>
      <w:iCs/>
      <w:color w:val="4472C4" w:themeColor="accent1"/>
    </w:rPr>
  </w:style>
  <w:style w:type="character" w:styleId="IntenseReference">
    <w:name w:val="Intense Reference"/>
    <w:basedOn w:val="DefaultParagraphFont"/>
    <w:uiPriority w:val="32"/>
    <w:rsid w:val="00367874"/>
    <w:rPr>
      <w:b/>
      <w:bCs/>
      <w:smallCaps/>
      <w:color w:val="4472C4" w:themeColor="accent1"/>
      <w:spacing w:val="5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67874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67874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67874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67874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6787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OAHeading">
    <w:name w:val="toa heading"/>
    <w:basedOn w:val="Normal"/>
    <w:next w:val="Normal"/>
    <w:uiPriority w:val="99"/>
    <w:semiHidden/>
    <w:unhideWhenUsed/>
    <w:rsid w:val="00367874"/>
    <w:pPr>
      <w:spacing w:before="120"/>
    </w:pPr>
    <w:rPr>
      <w:rFonts w:asciiTheme="majorHAnsi" w:eastAsiaTheme="majorEastAsia" w:hAnsiTheme="majorHAnsi" w:cstheme="majorBidi"/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36787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semiHidden/>
    <w:unhideWhenUsed/>
    <w:rsid w:val="00367874"/>
    <w:pPr>
      <w:outlineLvl w:val="9"/>
    </w:pPr>
  </w:style>
  <w:style w:type="paragraph" w:styleId="List">
    <w:name w:val="List"/>
    <w:basedOn w:val="Normal"/>
    <w:uiPriority w:val="99"/>
    <w:semiHidden/>
    <w:unhideWhenUsed/>
    <w:rsid w:val="00367874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367874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367874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367874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367874"/>
    <w:pPr>
      <w:ind w:left="1415" w:hanging="283"/>
      <w:contextualSpacing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367874"/>
  </w:style>
  <w:style w:type="paragraph" w:styleId="ListBullet">
    <w:name w:val="List Bullet"/>
    <w:basedOn w:val="Normal"/>
    <w:uiPriority w:val="99"/>
    <w:semiHidden/>
    <w:unhideWhenUsed/>
    <w:rsid w:val="00367874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367874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367874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367874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367874"/>
    <w:pPr>
      <w:numPr>
        <w:numId w:val="5"/>
      </w:numPr>
      <w:contextualSpacing/>
    </w:pPr>
  </w:style>
  <w:style w:type="paragraph" w:styleId="ListParagraph">
    <w:name w:val="List Paragraph"/>
    <w:basedOn w:val="Normal"/>
    <w:uiPriority w:val="34"/>
    <w:rsid w:val="00367874"/>
    <w:pPr>
      <w:ind w:left="720"/>
      <w:contextualSpacing/>
    </w:pPr>
  </w:style>
  <w:style w:type="paragraph" w:styleId="ListNumber">
    <w:name w:val="List Number"/>
    <w:basedOn w:val="Normal"/>
    <w:uiPriority w:val="99"/>
    <w:semiHidden/>
    <w:unhideWhenUsed/>
    <w:rsid w:val="00367874"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367874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367874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367874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367874"/>
    <w:pPr>
      <w:numPr>
        <w:numId w:val="10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367874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367874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367874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367874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367874"/>
    <w:pPr>
      <w:spacing w:after="120"/>
      <w:ind w:left="1415"/>
      <w:contextualSpacing/>
    </w:pPr>
  </w:style>
  <w:style w:type="paragraph" w:styleId="MacroText">
    <w:name w:val="macro"/>
    <w:link w:val="MacroTextChar"/>
    <w:uiPriority w:val="99"/>
    <w:semiHidden/>
    <w:unhideWhenUsed/>
    <w:rsid w:val="0036787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color w:val="142C73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367874"/>
    <w:rPr>
      <w:rFonts w:ascii="Consolas" w:hAnsi="Consolas"/>
      <w:color w:val="142C73"/>
    </w:rPr>
  </w:style>
  <w:style w:type="character" w:styleId="Emphasis">
    <w:name w:val="Emphasis"/>
    <w:basedOn w:val="DefaultParagraphFont"/>
    <w:uiPriority w:val="20"/>
    <w:rsid w:val="00367874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367874"/>
    <w:rPr>
      <w:rFonts w:ascii="Times New Roman" w:hAnsi="Times New Roman" w:cs="Times New Roman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367874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367874"/>
    <w:rPr>
      <w:color w:val="142C73"/>
    </w:rPr>
  </w:style>
  <w:style w:type="paragraph" w:styleId="Subtitle">
    <w:name w:val="Subtitle"/>
    <w:basedOn w:val="Normal"/>
    <w:next w:val="Normal"/>
    <w:link w:val="SubtitleChar"/>
    <w:uiPriority w:val="11"/>
    <w:rsid w:val="00367874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367874"/>
    <w:rPr>
      <w:rFonts w:eastAsiaTheme="minorEastAsia"/>
      <w:color w:val="5A5A5A" w:themeColor="text1" w:themeTint="A5"/>
      <w:spacing w:val="15"/>
      <w:sz w:val="22"/>
      <w:szCs w:val="22"/>
    </w:rPr>
  </w:style>
  <w:style w:type="paragraph" w:styleId="CommentText">
    <w:name w:val="annotation text"/>
    <w:basedOn w:val="Normal"/>
    <w:link w:val="CommentTextChar"/>
    <w:uiPriority w:val="99"/>
    <w:unhideWhenUsed/>
    <w:rsid w:val="00367874"/>
  </w:style>
  <w:style w:type="character" w:customStyle="1" w:styleId="CommentTextChar">
    <w:name w:val="Comment Text Char"/>
    <w:basedOn w:val="DefaultParagraphFont"/>
    <w:link w:val="CommentText"/>
    <w:uiPriority w:val="99"/>
    <w:rsid w:val="00367874"/>
    <w:rPr>
      <w:color w:val="142C73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678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67874"/>
    <w:rPr>
      <w:b/>
      <w:bCs/>
      <w:color w:val="142C73"/>
    </w:rPr>
  </w:style>
  <w:style w:type="character" w:styleId="PageNumber">
    <w:name w:val="page number"/>
    <w:basedOn w:val="DefaultParagraphFont"/>
    <w:uiPriority w:val="99"/>
    <w:semiHidden/>
    <w:unhideWhenUsed/>
    <w:rsid w:val="00367874"/>
  </w:style>
  <w:style w:type="paragraph" w:styleId="BodyText">
    <w:name w:val="Body Text"/>
    <w:basedOn w:val="Normal"/>
    <w:link w:val="BodyTextChar"/>
    <w:uiPriority w:val="99"/>
    <w:semiHidden/>
    <w:unhideWhenUsed/>
    <w:rsid w:val="0036787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367874"/>
    <w:rPr>
      <w:color w:val="142C73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367874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367874"/>
    <w:rPr>
      <w:color w:val="142C73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367874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367874"/>
    <w:rPr>
      <w:color w:val="142C73"/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367874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367874"/>
    <w:rPr>
      <w:color w:val="142C73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367874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367874"/>
    <w:rPr>
      <w:color w:val="142C73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367874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367874"/>
    <w:rPr>
      <w:color w:val="142C73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367874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367874"/>
    <w:rPr>
      <w:color w:val="142C73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367874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367874"/>
    <w:rPr>
      <w:color w:val="142C73"/>
      <w:sz w:val="16"/>
      <w:szCs w:val="16"/>
    </w:rPr>
  </w:style>
  <w:style w:type="character" w:styleId="LineNumber">
    <w:name w:val="line number"/>
    <w:basedOn w:val="DefaultParagraphFont"/>
    <w:uiPriority w:val="99"/>
    <w:semiHidden/>
    <w:unhideWhenUsed/>
    <w:rsid w:val="00367874"/>
  </w:style>
  <w:style w:type="character" w:customStyle="1" w:styleId="SmartHyperlink1">
    <w:name w:val="Smart Hyperlink1"/>
    <w:basedOn w:val="DefaultParagraphFont"/>
    <w:uiPriority w:val="99"/>
    <w:semiHidden/>
    <w:unhideWhenUsed/>
    <w:rsid w:val="00367874"/>
    <w:rPr>
      <w:u w:val="dotted"/>
    </w:rPr>
  </w:style>
  <w:style w:type="character" w:customStyle="1" w:styleId="SmartLink1">
    <w:name w:val="SmartLink1"/>
    <w:basedOn w:val="DefaultParagraphFont"/>
    <w:uiPriority w:val="99"/>
    <w:semiHidden/>
    <w:unhideWhenUsed/>
    <w:rsid w:val="00367874"/>
    <w:rPr>
      <w:color w:val="0000FF"/>
      <w:u w:val="single"/>
      <w:shd w:val="clear" w:color="auto" w:fill="F3F2F1"/>
    </w:rPr>
  </w:style>
  <w:style w:type="paragraph" w:styleId="NormalIndent">
    <w:name w:val="Normal Indent"/>
    <w:basedOn w:val="Normal"/>
    <w:uiPriority w:val="99"/>
    <w:semiHidden/>
    <w:unhideWhenUsed/>
    <w:rsid w:val="00367874"/>
    <w:pPr>
      <w:ind w:left="708"/>
    </w:pPr>
  </w:style>
  <w:style w:type="character" w:styleId="SubtleEmphasis">
    <w:name w:val="Subtle Emphasis"/>
    <w:basedOn w:val="DefaultParagraphFont"/>
    <w:uiPriority w:val="19"/>
    <w:rsid w:val="00367874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367874"/>
    <w:rPr>
      <w:smallCaps/>
      <w:color w:val="5A5A5A" w:themeColor="text1" w:themeTint="A5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367874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67874"/>
    <w:rPr>
      <w:rFonts w:ascii="Consolas" w:hAnsi="Consolas"/>
      <w:color w:val="142C73"/>
      <w:sz w:val="21"/>
      <w:szCs w:val="21"/>
    </w:rPr>
  </w:style>
  <w:style w:type="paragraph" w:styleId="Title">
    <w:name w:val="Title"/>
    <w:basedOn w:val="Normal"/>
    <w:next w:val="Normal"/>
    <w:link w:val="TitleChar"/>
    <w:uiPriority w:val="10"/>
    <w:rsid w:val="0036787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678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BookTitle">
    <w:name w:val="Book Title"/>
    <w:basedOn w:val="DefaultParagraphFont"/>
    <w:uiPriority w:val="33"/>
    <w:rsid w:val="00367874"/>
    <w:rPr>
      <w:b/>
      <w:bCs/>
      <w:i/>
      <w:iCs/>
      <w:spacing w:val="5"/>
    </w:rPr>
  </w:style>
  <w:style w:type="character" w:customStyle="1" w:styleId="Mention1">
    <w:name w:val="Mention1"/>
    <w:basedOn w:val="DefaultParagraphFont"/>
    <w:uiPriority w:val="99"/>
    <w:semiHidden/>
    <w:unhideWhenUsed/>
    <w:rsid w:val="00367874"/>
    <w:rPr>
      <w:color w:val="2B579A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367874"/>
    <w:rPr>
      <w:sz w:val="16"/>
      <w:szCs w:val="16"/>
    </w:rPr>
  </w:style>
  <w:style w:type="character" w:styleId="FootnoteReference">
    <w:name w:val="footnote reference"/>
    <w:basedOn w:val="DefaultParagraphFont"/>
    <w:uiPriority w:val="99"/>
    <w:semiHidden/>
    <w:unhideWhenUsed/>
    <w:rsid w:val="00367874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67874"/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67874"/>
    <w:rPr>
      <w:color w:val="142C73"/>
    </w:rPr>
  </w:style>
  <w:style w:type="character" w:styleId="Strong">
    <w:name w:val="Strong"/>
    <w:basedOn w:val="DefaultParagraphFont"/>
    <w:uiPriority w:val="22"/>
    <w:rsid w:val="00367874"/>
    <w:rPr>
      <w:b/>
      <w:bCs/>
    </w:rPr>
  </w:style>
  <w:style w:type="paragraph" w:customStyle="1" w:styleId="KNAWOpsomming">
    <w:name w:val="KNAW_Opsomming"/>
    <w:basedOn w:val="Normal"/>
    <w:qFormat/>
    <w:rsid w:val="00482BC1"/>
    <w:pPr>
      <w:numPr>
        <w:numId w:val="16"/>
      </w:numPr>
      <w:spacing w:line="260" w:lineRule="atLeast"/>
    </w:pPr>
    <w:rPr>
      <w:rFonts w:ascii="Cambria" w:hAnsi="Cambria"/>
      <w:sz w:val="20"/>
      <w:szCs w:val="22"/>
    </w:rPr>
  </w:style>
  <w:style w:type="paragraph" w:customStyle="1" w:styleId="KNAWSubopsomming">
    <w:name w:val="KNAW_Subopsomming"/>
    <w:basedOn w:val="Normal"/>
    <w:qFormat/>
    <w:rsid w:val="00482BC1"/>
    <w:pPr>
      <w:numPr>
        <w:ilvl w:val="1"/>
        <w:numId w:val="16"/>
      </w:numPr>
      <w:spacing w:line="260" w:lineRule="atLeast"/>
    </w:pPr>
    <w:rPr>
      <w:rFonts w:ascii="Cambria" w:hAnsi="Cambria"/>
      <w:sz w:val="20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6921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22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8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wetenschapsfondsen@knaw.nl" TargetMode="Externa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wetenschapsfondsen@knaw.nl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knaw.nl/fondsen-en-prijzen/dr-hendrik-muller-prijs" TargetMode="External"/><Relationship Id="rId5" Type="http://schemas.openxmlformats.org/officeDocument/2006/relationships/styles" Target="styles.xml"/><Relationship Id="rId15" Type="http://schemas.openxmlformats.org/officeDocument/2006/relationships/header" Target="header2.xml"/><Relationship Id="rId10" Type="http://schemas.openxmlformats.org/officeDocument/2006/relationships/hyperlink" Target="https://www.knaw.nl/reglementen-fondsen-en-prijzen/extensieregeling-knaw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effreyM\AppData\Local\Microsoft\Windows\INetCache\Content.Outlook\OQ8X899O\Basisformulie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9DF13EE18124476A2B688AACAF44A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38F225-A2B1-4007-9F8E-FF29246F078A}"/>
      </w:docPartPr>
      <w:docPartBody>
        <w:p w:rsidR="00467E0C" w:rsidRDefault="00467E0C">
          <w:pPr>
            <w:pStyle w:val="59DF13EE18124476A2B688AACAF44AA2"/>
          </w:pPr>
          <w:r w:rsidRPr="00F6715E">
            <w:rPr>
              <w:rStyle w:val="PlaceholderText"/>
            </w:rPr>
            <w:t>Naam formulier</w:t>
          </w:r>
        </w:p>
      </w:docPartBody>
    </w:docPart>
    <w:docPart>
      <w:docPartPr>
        <w:name w:val="B6D7038C6E0A4B35B4EC978EA30003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8DD84A-7C54-4020-A739-3B6A122A6ACF}"/>
      </w:docPartPr>
      <w:docPartBody>
        <w:p w:rsidR="00467E0C" w:rsidRDefault="00467E0C">
          <w:pPr>
            <w:pStyle w:val="B6D7038C6E0A4B35B4EC978EA3000372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08E4EC277F1143CD825EBACCD2CFC6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4B259C-0C18-4453-9EE6-FC5E7A23B3E0}"/>
      </w:docPartPr>
      <w:docPartBody>
        <w:p w:rsidR="00467E0C" w:rsidRDefault="00467E0C">
          <w:pPr>
            <w:pStyle w:val="08E4EC277F1143CD825EBACCD2CFC6D3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81853E282F1E453BB59F40EB15FFDE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C7D38-4527-483F-8217-41ADD32F0AF5}"/>
      </w:docPartPr>
      <w:docPartBody>
        <w:p w:rsidR="00467E0C" w:rsidRDefault="00467E0C">
          <w:pPr>
            <w:pStyle w:val="81853E282F1E453BB59F40EB15FFDE27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671870F9934D470F95C02BAB8211B8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4D2D49-993F-47E7-81C0-976F935BFFB0}"/>
      </w:docPartPr>
      <w:docPartBody>
        <w:p w:rsidR="00467E0C" w:rsidRDefault="00467E0C">
          <w:pPr>
            <w:pStyle w:val="671870F9934D470F95C02BAB8211B88B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06EE55754CEA4DDA9842F9F2425AD7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A214CA-A543-4ED6-9FB8-5BDDBFE4E0C2}"/>
      </w:docPartPr>
      <w:docPartBody>
        <w:p w:rsidR="00467E0C" w:rsidRDefault="00467E0C">
          <w:pPr>
            <w:pStyle w:val="06EE55754CEA4DDA9842F9F2425AD753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5A670A1B120F43BE8664CEED4773B1C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5A7FC3B-E631-4327-9B87-F9A1C7192F0E}"/>
      </w:docPartPr>
      <w:docPartBody>
        <w:p w:rsidR="002A6443" w:rsidRDefault="00467E0C" w:rsidP="00467E0C">
          <w:pPr>
            <w:pStyle w:val="5A670A1B120F43BE8664CEED4773B1C6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1CF103B8F57F4D31A728BF9D81B1CA42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2A92F8F-7661-4649-8B50-C39B2997E31E}"/>
      </w:docPartPr>
      <w:docPartBody>
        <w:p w:rsidR="002A6443" w:rsidRDefault="00467E0C" w:rsidP="00467E0C">
          <w:pPr>
            <w:pStyle w:val="1CF103B8F57F4D31A728BF9D81B1CA42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085666AD9EDD403BAE0949792B39BF7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F3CCBA9-3FBB-46EA-8F7A-1296D977EA9C}"/>
      </w:docPartPr>
      <w:docPartBody>
        <w:p w:rsidR="002A6443" w:rsidRDefault="00467E0C" w:rsidP="00467E0C">
          <w:pPr>
            <w:pStyle w:val="085666AD9EDD403BAE0949792B39BF75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CB4C69ADC4B3469FAA8450C499258C1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364655F-66B5-464A-9D9E-44C85509601C}"/>
      </w:docPartPr>
      <w:docPartBody>
        <w:p w:rsidR="002A6443" w:rsidRDefault="00467E0C" w:rsidP="00467E0C">
          <w:pPr>
            <w:pStyle w:val="CB4C69ADC4B3469FAA8450C499258C1F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2B531C03684742F782E81F230A5E0632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1CC26BA-C2B6-4233-AA22-55EF301F9FE3}"/>
      </w:docPartPr>
      <w:docPartBody>
        <w:p w:rsidR="002A6443" w:rsidRDefault="00467E0C" w:rsidP="00467E0C">
          <w:pPr>
            <w:pStyle w:val="2B531C03684742F782E81F230A5E0632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C1AAFA8897A24D578BC08DA2494BF147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3314BED-0FDC-469E-A660-34D8445655AF}"/>
      </w:docPartPr>
      <w:docPartBody>
        <w:p w:rsidR="002A6443" w:rsidRDefault="00467E0C" w:rsidP="00467E0C">
          <w:pPr>
            <w:pStyle w:val="C1AAFA8897A24D578BC08DA2494BF147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59FC3FE56CA74725933DA31A1AD64243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720F8E4-7D1C-4EB0-827C-8531066F74D6}"/>
      </w:docPartPr>
      <w:docPartBody>
        <w:p w:rsidR="002A6443" w:rsidRDefault="00467E0C" w:rsidP="00467E0C">
          <w:pPr>
            <w:pStyle w:val="59FC3FE56CA74725933DA31A1AD64243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3CCB58CB534F4349A30BBA27FE1F54D1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A0A3C04D-4B33-448F-8AA8-D27D2A21520A}"/>
      </w:docPartPr>
      <w:docPartBody>
        <w:p w:rsidR="002A6443" w:rsidRDefault="00467E0C" w:rsidP="00467E0C">
          <w:pPr>
            <w:pStyle w:val="3CCB58CB534F4349A30BBA27FE1F54D1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B948170879994999985C969FB3EDC749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35CBFC6-50AE-45A4-B56E-7A230C92E45C}"/>
      </w:docPartPr>
      <w:docPartBody>
        <w:p w:rsidR="002A6443" w:rsidRDefault="00467E0C" w:rsidP="00467E0C">
          <w:pPr>
            <w:pStyle w:val="B948170879994999985C969FB3EDC749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0BFAAB69AE624946B33E1BBFEAE75972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7DC3D63-FDD9-4CDB-AE85-C84048B5FB26}"/>
      </w:docPartPr>
      <w:docPartBody>
        <w:p w:rsidR="002A6443" w:rsidRDefault="00467E0C" w:rsidP="00467E0C">
          <w:pPr>
            <w:pStyle w:val="0BFAAB69AE624946B33E1BBFEAE75972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115E3DE722864F198165881D13F8E749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DE092A4-6997-45E2-A7A5-0E89CA40443D}"/>
      </w:docPartPr>
      <w:docPartBody>
        <w:p w:rsidR="002A6443" w:rsidRDefault="00467E0C" w:rsidP="00467E0C">
          <w:pPr>
            <w:pStyle w:val="115E3DE722864F198165881D13F8E749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48A24FD0A84B4C3BB8EED9727E9A5D1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4FDFD71-66F2-41EF-A0C5-EAD5DB82528A}"/>
      </w:docPartPr>
      <w:docPartBody>
        <w:p w:rsidR="002A6443" w:rsidRDefault="00467E0C" w:rsidP="00467E0C">
          <w:pPr>
            <w:pStyle w:val="48A24FD0A84B4C3BB8EED9727E9A5D1F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DD580239093442FA95AF9B4172D61EA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00B8AFC-B220-4D58-AFAA-40F0CC487FE5}"/>
      </w:docPartPr>
      <w:docPartBody>
        <w:p w:rsidR="002A6443" w:rsidRDefault="00467E0C" w:rsidP="00467E0C">
          <w:pPr>
            <w:pStyle w:val="DD580239093442FA95AF9B4172D61EAD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2A84A3F28D1647FE8B6AE4867372832D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3585C3F2-2709-454E-96C6-4BD93993690E}"/>
      </w:docPartPr>
      <w:docPartBody>
        <w:p w:rsidR="002A6443" w:rsidRDefault="00467E0C" w:rsidP="00467E0C">
          <w:pPr>
            <w:pStyle w:val="2A84A3F28D1647FE8B6AE4867372832D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D9FB4684F25941089B36E161D5BBEAD2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DBA4662-FBAA-45FE-AAF0-589F787E211D}"/>
      </w:docPartPr>
      <w:docPartBody>
        <w:p w:rsidR="002A6443" w:rsidRDefault="00467E0C" w:rsidP="00467E0C">
          <w:pPr>
            <w:pStyle w:val="D9FB4684F25941089B36E161D5BBEAD2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ABC26788881C483A8C316C60737518C4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E210BC9-FD3C-4A66-B7BE-5AEAE3F6FC54}"/>
      </w:docPartPr>
      <w:docPartBody>
        <w:p w:rsidR="002A6443" w:rsidRDefault="00467E0C" w:rsidP="00467E0C">
          <w:pPr>
            <w:pStyle w:val="ABC26788881C483A8C316C60737518C4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77B64F1456D344609C0B1FC5D534DCB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61B29538-02C6-41B5-BFA9-E4B93C981972}"/>
      </w:docPartPr>
      <w:docPartBody>
        <w:p w:rsidR="002A6443" w:rsidRDefault="00467E0C" w:rsidP="00467E0C">
          <w:pPr>
            <w:pStyle w:val="77B64F1456D344609C0B1FC5D534DCBC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7875E635F14B4CA2AD20D9F6830DA310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7F8D5BC-31E9-4ED2-BFF6-D402B633D6D1}"/>
      </w:docPartPr>
      <w:docPartBody>
        <w:p w:rsidR="002A6443" w:rsidRDefault="00467E0C" w:rsidP="00467E0C">
          <w:pPr>
            <w:pStyle w:val="7875E635F14B4CA2AD20D9F6830DA310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233F645D796D4CE9B6A137628C81C63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571392C-5E97-4862-90D2-37436314F5DC}"/>
      </w:docPartPr>
      <w:docPartBody>
        <w:p w:rsidR="002A6443" w:rsidRDefault="00467E0C" w:rsidP="00467E0C">
          <w:pPr>
            <w:pStyle w:val="233F645D796D4CE9B6A137628C81C63C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9E8D6CE5E6824158B6E4ED6E82AE23E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4FD56CC-46D2-41DB-A6BF-7B4250732EA5}"/>
      </w:docPartPr>
      <w:docPartBody>
        <w:p w:rsidR="002A6443" w:rsidRDefault="00467E0C" w:rsidP="00467E0C">
          <w:pPr>
            <w:pStyle w:val="9E8D6CE5E6824158B6E4ED6E82AE23EF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A6C6B9D549324CAFB34297B62298DFC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683F5F8-14FE-467C-BFF1-DE13AAC95559}"/>
      </w:docPartPr>
      <w:docPartBody>
        <w:p w:rsidR="002A6443" w:rsidRDefault="00467E0C" w:rsidP="00467E0C">
          <w:pPr>
            <w:pStyle w:val="A6C6B9D549324CAFB34297B62298DFC6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6D0156753E0A47BF9D19045A67BC305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73AA2E4E-3FEF-4A5C-AEEC-3B3AB760705B}"/>
      </w:docPartPr>
      <w:docPartBody>
        <w:p w:rsidR="002A6443" w:rsidRDefault="00467E0C" w:rsidP="00467E0C">
          <w:pPr>
            <w:pStyle w:val="6D0156753E0A47BF9D19045A67BC305E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0732AE843FDB494899BF6B867EF6647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619DB85-3EA8-4126-8AF2-DA9E8B94887E}"/>
      </w:docPartPr>
      <w:docPartBody>
        <w:p w:rsidR="002A6443" w:rsidRDefault="00467E0C" w:rsidP="00467E0C">
          <w:pPr>
            <w:pStyle w:val="0732AE843FDB494899BF6B867EF66475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350981DEA7AB46308E0E9B4BCF54DD1B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9762EEC-FD7A-4E98-898B-26051A3C0D41}"/>
      </w:docPartPr>
      <w:docPartBody>
        <w:p w:rsidR="002A6443" w:rsidRDefault="00467E0C" w:rsidP="00467E0C">
          <w:pPr>
            <w:pStyle w:val="350981DEA7AB46308E0E9B4BCF54DD1B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E04A62AAFDD64926A7B4F06089DB0C69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9450D88B-436C-4013-AD13-1A8591198D27}"/>
      </w:docPartPr>
      <w:docPartBody>
        <w:p w:rsidR="002A6443" w:rsidRDefault="00467E0C" w:rsidP="00467E0C">
          <w:pPr>
            <w:pStyle w:val="E04A62AAFDD64926A7B4F06089DB0C69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A2AA0146AC24488FB7507BE35DEFF95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8A1CCF52-E11F-4BD9-BD00-5CC0331AB4F6}"/>
      </w:docPartPr>
      <w:docPartBody>
        <w:p w:rsidR="002A6443" w:rsidRDefault="00467E0C" w:rsidP="00467E0C">
          <w:pPr>
            <w:pStyle w:val="A2AA0146AC24488FB7507BE35DEFF95C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371D21977055409BA110BC07158127B5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25D482A5-D066-458B-9A34-BC746E47FE29}"/>
      </w:docPartPr>
      <w:docPartBody>
        <w:p w:rsidR="002A6443" w:rsidRDefault="00467E0C" w:rsidP="00467E0C">
          <w:pPr>
            <w:pStyle w:val="371D21977055409BA110BC07158127B5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49CA8D12A922498893E9E6C7B14B4210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4699FECA-A4E4-433E-8FE9-EC25B9C3B98C}"/>
      </w:docPartPr>
      <w:docPartBody>
        <w:p w:rsidR="002A6443" w:rsidRDefault="00467E0C" w:rsidP="00467E0C">
          <w:pPr>
            <w:pStyle w:val="49CA8D12A922498893E9E6C7B14B4210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C4CD0D161BEE411B8DAC092499D5EF9F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0800C778-5360-4637-95C7-3F1CF2ECD7F8}"/>
      </w:docPartPr>
      <w:docPartBody>
        <w:p w:rsidR="002A6443" w:rsidRDefault="00467E0C" w:rsidP="00467E0C">
          <w:pPr>
            <w:pStyle w:val="C4CD0D161BEE411B8DAC092499D5EF9F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AC64409A04084929A1BCC6CF3043AB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220129-331E-4DA1-844A-0A6F21FAA15B}"/>
      </w:docPartPr>
      <w:docPartBody>
        <w:p w:rsidR="00D26DA2" w:rsidRDefault="00D26DA2" w:rsidP="00D26DA2">
          <w:pPr>
            <w:pStyle w:val="AC64409A04084929A1BCC6CF3043AB24"/>
          </w:pPr>
          <w:r w:rsidRPr="00F6715E">
            <w:rPr>
              <w:rStyle w:val="PlaceholderText"/>
            </w:rPr>
            <w:t>Vul in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-Bol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 Bold">
    <w:panose1 w:val="02040803050406030204"/>
    <w:charset w:val="00"/>
    <w:family w:val="auto"/>
    <w:pitch w:val="variable"/>
    <w:sig w:usb0="03000000" w:usb1="00000000" w:usb2="00000000" w:usb3="00000000" w:csb0="00000001" w:csb1="00000000"/>
  </w:font>
  <w:font w:name="Cambria Italic">
    <w:panose1 w:val="020405030504060A0204"/>
    <w:charset w:val="00"/>
    <w:family w:val="auto"/>
    <w:pitch w:val="variable"/>
    <w:sig w:usb0="A00002EF" w:usb1="4000004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7E0C"/>
    <w:rsid w:val="00046862"/>
    <w:rsid w:val="002A6443"/>
    <w:rsid w:val="003A66E5"/>
    <w:rsid w:val="00467E0C"/>
    <w:rsid w:val="005F7397"/>
    <w:rsid w:val="006261AB"/>
    <w:rsid w:val="008C71EC"/>
    <w:rsid w:val="00B16958"/>
    <w:rsid w:val="00BA200B"/>
    <w:rsid w:val="00D2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sid w:val="00D26DA2"/>
    <w:rPr>
      <w:color w:val="00B0F0"/>
    </w:rPr>
  </w:style>
  <w:style w:type="paragraph" w:customStyle="1" w:styleId="59DF13EE18124476A2B688AACAF44AA2">
    <w:name w:val="59DF13EE18124476A2B688AACAF44AA2"/>
  </w:style>
  <w:style w:type="paragraph" w:customStyle="1" w:styleId="AC64409A04084929A1BCC6CF3043AB24">
    <w:name w:val="AC64409A04084929A1BCC6CF3043AB24"/>
    <w:rsid w:val="00D26DA2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6D7038C6E0A4B35B4EC978EA3000372">
    <w:name w:val="B6D7038C6E0A4B35B4EC978EA3000372"/>
  </w:style>
  <w:style w:type="paragraph" w:customStyle="1" w:styleId="08E4EC277F1143CD825EBACCD2CFC6D3">
    <w:name w:val="08E4EC277F1143CD825EBACCD2CFC6D3"/>
  </w:style>
  <w:style w:type="paragraph" w:customStyle="1" w:styleId="81853E282F1E453BB59F40EB15FFDE27">
    <w:name w:val="81853E282F1E453BB59F40EB15FFDE27"/>
  </w:style>
  <w:style w:type="paragraph" w:customStyle="1" w:styleId="671870F9934D470F95C02BAB8211B88B">
    <w:name w:val="671870F9934D470F95C02BAB8211B88B"/>
  </w:style>
  <w:style w:type="paragraph" w:customStyle="1" w:styleId="06EE55754CEA4DDA9842F9F2425AD753">
    <w:name w:val="06EE55754CEA4DDA9842F9F2425AD753"/>
  </w:style>
  <w:style w:type="paragraph" w:customStyle="1" w:styleId="5A670A1B120F43BE8664CEED4773B1C6">
    <w:name w:val="5A670A1B120F43BE8664CEED4773B1C6"/>
    <w:rsid w:val="00467E0C"/>
  </w:style>
  <w:style w:type="paragraph" w:customStyle="1" w:styleId="1CF103B8F57F4D31A728BF9D81B1CA42">
    <w:name w:val="1CF103B8F57F4D31A728BF9D81B1CA42"/>
    <w:rsid w:val="00467E0C"/>
  </w:style>
  <w:style w:type="paragraph" w:customStyle="1" w:styleId="085666AD9EDD403BAE0949792B39BF75">
    <w:name w:val="085666AD9EDD403BAE0949792B39BF75"/>
    <w:rsid w:val="00467E0C"/>
  </w:style>
  <w:style w:type="paragraph" w:customStyle="1" w:styleId="CB4C69ADC4B3469FAA8450C499258C1F">
    <w:name w:val="CB4C69ADC4B3469FAA8450C499258C1F"/>
    <w:rsid w:val="00467E0C"/>
  </w:style>
  <w:style w:type="paragraph" w:customStyle="1" w:styleId="2B531C03684742F782E81F230A5E0632">
    <w:name w:val="2B531C03684742F782E81F230A5E0632"/>
    <w:rsid w:val="00467E0C"/>
  </w:style>
  <w:style w:type="paragraph" w:customStyle="1" w:styleId="47264EB3E93C43EBB01C82482C550AEB">
    <w:name w:val="47264EB3E93C43EBB01C82482C550AEB"/>
    <w:rsid w:val="00467E0C"/>
  </w:style>
  <w:style w:type="paragraph" w:customStyle="1" w:styleId="C1AAFA8897A24D578BC08DA2494BF147">
    <w:name w:val="C1AAFA8897A24D578BC08DA2494BF147"/>
    <w:rsid w:val="00467E0C"/>
  </w:style>
  <w:style w:type="paragraph" w:customStyle="1" w:styleId="59FC3FE56CA74725933DA31A1AD64243">
    <w:name w:val="59FC3FE56CA74725933DA31A1AD64243"/>
    <w:rsid w:val="00467E0C"/>
  </w:style>
  <w:style w:type="paragraph" w:customStyle="1" w:styleId="3CCB58CB534F4349A30BBA27FE1F54D1">
    <w:name w:val="3CCB58CB534F4349A30BBA27FE1F54D1"/>
    <w:rsid w:val="00467E0C"/>
  </w:style>
  <w:style w:type="paragraph" w:customStyle="1" w:styleId="B948170879994999985C969FB3EDC749">
    <w:name w:val="B948170879994999985C969FB3EDC749"/>
    <w:rsid w:val="00467E0C"/>
  </w:style>
  <w:style w:type="paragraph" w:customStyle="1" w:styleId="0BFAAB69AE624946B33E1BBFEAE75972">
    <w:name w:val="0BFAAB69AE624946B33E1BBFEAE75972"/>
    <w:rsid w:val="00467E0C"/>
  </w:style>
  <w:style w:type="paragraph" w:customStyle="1" w:styleId="115E3DE722864F198165881D13F8E749">
    <w:name w:val="115E3DE722864F198165881D13F8E749"/>
    <w:rsid w:val="00467E0C"/>
  </w:style>
  <w:style w:type="paragraph" w:customStyle="1" w:styleId="48A24FD0A84B4C3BB8EED9727E9A5D1F">
    <w:name w:val="48A24FD0A84B4C3BB8EED9727E9A5D1F"/>
    <w:rsid w:val="00467E0C"/>
  </w:style>
  <w:style w:type="paragraph" w:customStyle="1" w:styleId="DD580239093442FA95AF9B4172D61EAD">
    <w:name w:val="DD580239093442FA95AF9B4172D61EAD"/>
    <w:rsid w:val="00467E0C"/>
  </w:style>
  <w:style w:type="paragraph" w:customStyle="1" w:styleId="2A84A3F28D1647FE8B6AE4867372832D">
    <w:name w:val="2A84A3F28D1647FE8B6AE4867372832D"/>
    <w:rsid w:val="00467E0C"/>
  </w:style>
  <w:style w:type="paragraph" w:customStyle="1" w:styleId="D9FB4684F25941089B36E161D5BBEAD2">
    <w:name w:val="D9FB4684F25941089B36E161D5BBEAD2"/>
    <w:rsid w:val="00467E0C"/>
  </w:style>
  <w:style w:type="paragraph" w:customStyle="1" w:styleId="ABC26788881C483A8C316C60737518C4">
    <w:name w:val="ABC26788881C483A8C316C60737518C4"/>
    <w:rsid w:val="00467E0C"/>
  </w:style>
  <w:style w:type="paragraph" w:customStyle="1" w:styleId="77B64F1456D344609C0B1FC5D534DCBC">
    <w:name w:val="77B64F1456D344609C0B1FC5D534DCBC"/>
    <w:rsid w:val="00467E0C"/>
  </w:style>
  <w:style w:type="paragraph" w:customStyle="1" w:styleId="7875E635F14B4CA2AD20D9F6830DA310">
    <w:name w:val="7875E635F14B4CA2AD20D9F6830DA310"/>
    <w:rsid w:val="00467E0C"/>
  </w:style>
  <w:style w:type="paragraph" w:customStyle="1" w:styleId="233F645D796D4CE9B6A137628C81C63C">
    <w:name w:val="233F645D796D4CE9B6A137628C81C63C"/>
    <w:rsid w:val="00467E0C"/>
  </w:style>
  <w:style w:type="paragraph" w:customStyle="1" w:styleId="9E8D6CE5E6824158B6E4ED6E82AE23EF">
    <w:name w:val="9E8D6CE5E6824158B6E4ED6E82AE23EF"/>
    <w:rsid w:val="00467E0C"/>
  </w:style>
  <w:style w:type="paragraph" w:customStyle="1" w:styleId="A6C6B9D549324CAFB34297B62298DFC6">
    <w:name w:val="A6C6B9D549324CAFB34297B62298DFC6"/>
    <w:rsid w:val="00467E0C"/>
  </w:style>
  <w:style w:type="paragraph" w:customStyle="1" w:styleId="6D0156753E0A47BF9D19045A67BC305E">
    <w:name w:val="6D0156753E0A47BF9D19045A67BC305E"/>
    <w:rsid w:val="00467E0C"/>
  </w:style>
  <w:style w:type="paragraph" w:customStyle="1" w:styleId="0732AE843FDB494899BF6B867EF66475">
    <w:name w:val="0732AE843FDB494899BF6B867EF66475"/>
    <w:rsid w:val="00467E0C"/>
  </w:style>
  <w:style w:type="paragraph" w:customStyle="1" w:styleId="350981DEA7AB46308E0E9B4BCF54DD1B">
    <w:name w:val="350981DEA7AB46308E0E9B4BCF54DD1B"/>
    <w:rsid w:val="00467E0C"/>
  </w:style>
  <w:style w:type="paragraph" w:customStyle="1" w:styleId="E04A62AAFDD64926A7B4F06089DB0C69">
    <w:name w:val="E04A62AAFDD64926A7B4F06089DB0C69"/>
    <w:rsid w:val="00467E0C"/>
  </w:style>
  <w:style w:type="paragraph" w:customStyle="1" w:styleId="A2AA0146AC24488FB7507BE35DEFF95C">
    <w:name w:val="A2AA0146AC24488FB7507BE35DEFF95C"/>
    <w:rsid w:val="00467E0C"/>
  </w:style>
  <w:style w:type="paragraph" w:customStyle="1" w:styleId="371D21977055409BA110BC07158127B5">
    <w:name w:val="371D21977055409BA110BC07158127B5"/>
    <w:rsid w:val="00467E0C"/>
  </w:style>
  <w:style w:type="paragraph" w:customStyle="1" w:styleId="49CA8D12A922498893E9E6C7B14B4210">
    <w:name w:val="49CA8D12A922498893E9E6C7B14B4210"/>
    <w:rsid w:val="00467E0C"/>
  </w:style>
  <w:style w:type="paragraph" w:customStyle="1" w:styleId="C4CD0D161BEE411B8DAC092499D5EF9F">
    <w:name w:val="C4CD0D161BEE411B8DAC092499D5EF9F"/>
    <w:rsid w:val="00467E0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formulier KNAW">
      <a:majorFont>
        <a:latin typeface="Cambria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D154F4219E3B45937F0A10E1AFDF1E" ma:contentTypeVersion="4" ma:contentTypeDescription="Een nieuw document maken." ma:contentTypeScope="" ma:versionID="24e3545f2e1dbb350ff07ae3dffa5ec4">
  <xsd:schema xmlns:xsd="http://www.w3.org/2001/XMLSchema" xmlns:xs="http://www.w3.org/2001/XMLSchema" xmlns:p="http://schemas.microsoft.com/office/2006/metadata/properties" xmlns:ns2="111fdd1c-356b-4dd8-9b4b-b366366e2a3e" targetNamespace="http://schemas.microsoft.com/office/2006/metadata/properties" ma:root="true" ma:fieldsID="392650271bef4499f90c75d93d769c17" ns2:_="">
    <xsd:import namespace="111fdd1c-356b-4dd8-9b4b-b366366e2a3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1fdd1c-356b-4dd8-9b4b-b366366e2a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89507E5-47D1-45D9-910F-CFEDB1B9BE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1fdd1c-356b-4dd8-9b4b-b366366e2a3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AC3BEB5-A088-4A06-927D-A1BB74697740}">
  <ds:schemaRefs>
    <ds:schemaRef ds:uri="http://schemas.openxmlformats.org/package/2006/metadata/core-properties"/>
    <ds:schemaRef ds:uri="http://schemas.microsoft.com/office/infopath/2007/PartnerControls"/>
    <ds:schemaRef ds:uri="http://purl.org/dc/terms/"/>
    <ds:schemaRef ds:uri="http://schemas.microsoft.com/office/2006/metadata/properties"/>
    <ds:schemaRef ds:uri="http://schemas.microsoft.com/office/2006/documentManagement/types"/>
    <ds:schemaRef ds:uri="111fdd1c-356b-4dd8-9b4b-b366366e2a3e"/>
    <ds:schemaRef ds:uri="http://purl.org/dc/elements/1.1/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A67EB5A3-9280-42A4-9E87-2B7813E8389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Basisformulier</Template>
  <TotalTime>17</TotalTime>
  <Pages>3</Pages>
  <Words>500</Words>
  <Characters>2754</Characters>
  <Application>Microsoft Office Word</Application>
  <DocSecurity>0</DocSecurity>
  <Lines>22</Lines>
  <Paragraphs>6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Nominatieformulier Dr. Hendrik Muller Prijs 2025</dc:title>
  <dc:subject/>
  <dc:creator>Jeffrey Muskiet</dc:creator>
  <cp:keywords/>
  <dc:description/>
  <cp:lastModifiedBy>Irene Achterbergh</cp:lastModifiedBy>
  <cp:revision>22</cp:revision>
  <dcterms:created xsi:type="dcterms:W3CDTF">2025-02-27T09:18:00Z</dcterms:created>
  <dcterms:modified xsi:type="dcterms:W3CDTF">2025-03-06T15:37:00Z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jabloonVersieDatum">
    <vt:lpwstr>10-01-2023</vt:lpwstr>
  </property>
  <property fmtid="{D5CDD505-2E9C-101B-9397-08002B2CF9AE}" pid="3" name="ContentTypeId">
    <vt:lpwstr>0x010100C5D154F4219E3B45937F0A10E1AFDF1E</vt:lpwstr>
  </property>
  <property fmtid="{D5CDD505-2E9C-101B-9397-08002B2CF9AE}" pid="4" name="Order">
    <vt:r8>14800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ComplianceAssetId">
    <vt:lpwstr/>
  </property>
  <property fmtid="{D5CDD505-2E9C-101B-9397-08002B2CF9AE}" pid="10" name="TemplateUrl">
    <vt:lpwstr/>
  </property>
</Properties>
</file>